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83988F" w14:textId="1DB2D59B" w:rsidR="001433DA" w:rsidRPr="0098330A" w:rsidRDefault="00911F99" w:rsidP="00EE5DE1">
      <w:pPr>
        <w:spacing w:before="4000" w:after="120" w:line="276" w:lineRule="auto"/>
        <w:ind w:left="425"/>
        <w:jc w:val="center"/>
        <w:rPr>
          <w:rFonts w:ascii="Calibri Light" w:eastAsia="Calibri" w:hAnsi="Calibri Light" w:cs="Calibri Light"/>
          <w:b/>
          <w:color w:val="008444"/>
          <w:sz w:val="36"/>
          <w:szCs w:val="36"/>
          <w:lang w:eastAsia="it-IT"/>
        </w:rPr>
      </w:pPr>
      <w:r>
        <w:rPr>
          <w:rFonts w:ascii="Calibri Light" w:eastAsia="Calibri" w:hAnsi="Calibri Light" w:cs="Calibri Light"/>
          <w:b/>
          <w:color w:val="008444"/>
          <w:sz w:val="36"/>
          <w:szCs w:val="36"/>
          <w:lang w:eastAsia="it-IT"/>
        </w:rPr>
        <w:t>SGSL-</w:t>
      </w:r>
      <w:r w:rsidR="00C75EE2" w:rsidRPr="0098330A">
        <w:rPr>
          <w:rFonts w:ascii="Calibri Light" w:eastAsia="Calibri" w:hAnsi="Calibri Light" w:cs="Calibri Light"/>
          <w:b/>
          <w:color w:val="008444"/>
          <w:sz w:val="36"/>
          <w:szCs w:val="36"/>
          <w:lang w:eastAsia="it-IT"/>
        </w:rPr>
        <w:t>PO</w:t>
      </w:r>
      <w:r w:rsidR="008117A4" w:rsidRPr="0098330A">
        <w:rPr>
          <w:rFonts w:ascii="Calibri Light" w:eastAsia="Calibri" w:hAnsi="Calibri Light" w:cs="Calibri Light"/>
          <w:b/>
          <w:color w:val="008444"/>
          <w:sz w:val="36"/>
          <w:szCs w:val="36"/>
          <w:lang w:eastAsia="it-IT"/>
        </w:rPr>
        <w:t>1</w:t>
      </w:r>
      <w:r w:rsidR="0098330A" w:rsidRPr="0098330A">
        <w:rPr>
          <w:rFonts w:ascii="Calibri Light" w:eastAsia="Calibri" w:hAnsi="Calibri Light" w:cs="Calibri Light"/>
          <w:b/>
          <w:color w:val="008444"/>
          <w:sz w:val="36"/>
          <w:szCs w:val="36"/>
          <w:lang w:eastAsia="it-IT"/>
        </w:rPr>
        <w:t>7</w:t>
      </w:r>
    </w:p>
    <w:p w14:paraId="0657940E" w14:textId="49AE5E0B" w:rsidR="00F25745" w:rsidRPr="0098330A" w:rsidRDefault="005F3374" w:rsidP="005F3374">
      <w:pPr>
        <w:spacing w:line="276" w:lineRule="auto"/>
        <w:ind w:left="425"/>
        <w:jc w:val="center"/>
        <w:rPr>
          <w:rFonts w:ascii="Calibri Light" w:hAnsi="Calibri Light" w:cs="Calibri Light"/>
          <w:color w:val="008444"/>
        </w:rPr>
      </w:pPr>
      <w:r w:rsidRPr="0098330A">
        <w:rPr>
          <w:rFonts w:ascii="Calibri Light" w:eastAsia="Calibri" w:hAnsi="Calibri Light" w:cs="Calibri Light"/>
          <w:b/>
          <w:color w:val="008444"/>
          <w:sz w:val="36"/>
          <w:szCs w:val="36"/>
          <w:lang w:eastAsia="it-IT"/>
        </w:rPr>
        <w:t>GESTIONE DEL CAMBIAMENTO</w:t>
      </w:r>
    </w:p>
    <w:tbl>
      <w:tblPr>
        <w:tblpPr w:leftFromText="141" w:rightFromText="141" w:vertAnchor="page" w:horzAnchor="margin" w:tblpY="13591"/>
        <w:tblW w:w="9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1418"/>
        <w:gridCol w:w="3190"/>
        <w:gridCol w:w="2268"/>
        <w:gridCol w:w="1771"/>
      </w:tblGrid>
      <w:tr w:rsidR="00E86CBC" w:rsidRPr="00D62375" w14:paraId="33A3C356" w14:textId="77777777" w:rsidTr="00CA0421">
        <w:tc>
          <w:tcPr>
            <w:tcW w:w="637" w:type="dxa"/>
            <w:shd w:val="clear" w:color="auto" w:fill="auto"/>
          </w:tcPr>
          <w:p w14:paraId="10FF9EBA" w14:textId="77777777" w:rsidR="00E86CBC" w:rsidRPr="00D62375" w:rsidRDefault="00E86CBC" w:rsidP="00CA0421">
            <w:pPr>
              <w:pStyle w:val="Tabella"/>
              <w:spacing w:line="276" w:lineRule="auto"/>
              <w:jc w:val="center"/>
              <w:rPr>
                <w:rFonts w:ascii="Calibri Light" w:hAnsi="Calibri Light" w:cs="Calibri Light"/>
                <w:b/>
                <w:bCs/>
                <w:iCs/>
                <w:sz w:val="16"/>
                <w:szCs w:val="16"/>
              </w:rPr>
            </w:pPr>
            <w:r w:rsidRPr="00D62375">
              <w:rPr>
                <w:rFonts w:ascii="Calibri Light" w:hAnsi="Calibri Light" w:cs="Calibri Light"/>
                <w:b/>
                <w:bCs/>
                <w:iCs/>
                <w:sz w:val="16"/>
                <w:szCs w:val="16"/>
              </w:rPr>
              <w:t>Rev.</w:t>
            </w:r>
          </w:p>
        </w:tc>
        <w:tc>
          <w:tcPr>
            <w:tcW w:w="1418" w:type="dxa"/>
            <w:shd w:val="clear" w:color="auto" w:fill="auto"/>
          </w:tcPr>
          <w:p w14:paraId="397903C3" w14:textId="77777777" w:rsidR="00E86CBC" w:rsidRPr="00D62375" w:rsidRDefault="00E86CBC" w:rsidP="00CA0421">
            <w:pPr>
              <w:pStyle w:val="Tabella"/>
              <w:spacing w:line="276" w:lineRule="auto"/>
              <w:jc w:val="center"/>
              <w:rPr>
                <w:rFonts w:ascii="Calibri Light" w:hAnsi="Calibri Light" w:cs="Calibri Light"/>
                <w:b/>
                <w:bCs/>
                <w:iCs/>
                <w:sz w:val="16"/>
                <w:szCs w:val="16"/>
              </w:rPr>
            </w:pPr>
            <w:r w:rsidRPr="00D62375">
              <w:rPr>
                <w:rFonts w:ascii="Calibri Light" w:hAnsi="Calibri Light" w:cs="Calibri Light"/>
                <w:b/>
                <w:bCs/>
                <w:iCs/>
                <w:sz w:val="16"/>
                <w:szCs w:val="16"/>
              </w:rPr>
              <w:t>Data</w:t>
            </w:r>
          </w:p>
        </w:tc>
        <w:tc>
          <w:tcPr>
            <w:tcW w:w="3190" w:type="dxa"/>
            <w:shd w:val="clear" w:color="auto" w:fill="auto"/>
          </w:tcPr>
          <w:p w14:paraId="72922089" w14:textId="77777777" w:rsidR="00E86CBC" w:rsidRPr="00D62375" w:rsidRDefault="00E86CBC" w:rsidP="00CA0421">
            <w:pPr>
              <w:pStyle w:val="Tabella"/>
              <w:spacing w:line="276" w:lineRule="auto"/>
              <w:jc w:val="center"/>
              <w:rPr>
                <w:rFonts w:ascii="Calibri Light" w:hAnsi="Calibri Light" w:cs="Calibri Light"/>
                <w:b/>
                <w:bCs/>
                <w:iCs/>
                <w:sz w:val="16"/>
                <w:szCs w:val="16"/>
              </w:rPr>
            </w:pPr>
            <w:r w:rsidRPr="00D62375">
              <w:rPr>
                <w:rFonts w:ascii="Calibri Light" w:hAnsi="Calibri Light" w:cs="Calibri Light"/>
                <w:b/>
                <w:bCs/>
                <w:iCs/>
                <w:sz w:val="16"/>
                <w:szCs w:val="16"/>
              </w:rPr>
              <w:t>Descrizione</w:t>
            </w:r>
          </w:p>
        </w:tc>
        <w:tc>
          <w:tcPr>
            <w:tcW w:w="2268" w:type="dxa"/>
            <w:shd w:val="clear" w:color="auto" w:fill="auto"/>
          </w:tcPr>
          <w:p w14:paraId="6AF719A9" w14:textId="77777777" w:rsidR="00E86CBC" w:rsidRPr="00D62375" w:rsidRDefault="00E86CBC" w:rsidP="00CA0421">
            <w:pPr>
              <w:pStyle w:val="Tabella"/>
              <w:spacing w:line="276" w:lineRule="auto"/>
              <w:jc w:val="center"/>
              <w:rPr>
                <w:rFonts w:ascii="Calibri Light" w:hAnsi="Calibri Light" w:cs="Calibri Light"/>
                <w:b/>
                <w:bCs/>
                <w:iCs/>
                <w:sz w:val="16"/>
                <w:szCs w:val="16"/>
              </w:rPr>
            </w:pPr>
            <w:r w:rsidRPr="00D62375">
              <w:rPr>
                <w:rFonts w:ascii="Calibri Light" w:hAnsi="Calibri Light" w:cs="Calibri Light"/>
                <w:b/>
                <w:bCs/>
                <w:iCs/>
                <w:sz w:val="16"/>
                <w:szCs w:val="16"/>
              </w:rPr>
              <w:t xml:space="preserve">Emesso </w:t>
            </w:r>
          </w:p>
        </w:tc>
        <w:tc>
          <w:tcPr>
            <w:tcW w:w="1771" w:type="dxa"/>
            <w:shd w:val="clear" w:color="auto" w:fill="auto"/>
          </w:tcPr>
          <w:p w14:paraId="24A045D5" w14:textId="77777777" w:rsidR="00E86CBC" w:rsidRPr="00D62375" w:rsidRDefault="00E86CBC" w:rsidP="00CA0421">
            <w:pPr>
              <w:pStyle w:val="Tabella"/>
              <w:spacing w:line="276" w:lineRule="auto"/>
              <w:jc w:val="center"/>
              <w:rPr>
                <w:rFonts w:ascii="Calibri Light" w:hAnsi="Calibri Light" w:cs="Calibri Light"/>
                <w:b/>
                <w:bCs/>
                <w:iCs/>
                <w:sz w:val="16"/>
                <w:szCs w:val="16"/>
              </w:rPr>
            </w:pPr>
            <w:r w:rsidRPr="00D62375">
              <w:rPr>
                <w:rFonts w:ascii="Calibri Light" w:hAnsi="Calibri Light" w:cs="Calibri Light"/>
                <w:b/>
                <w:bCs/>
                <w:iCs/>
                <w:sz w:val="16"/>
                <w:szCs w:val="16"/>
              </w:rPr>
              <w:t>Approvato</w:t>
            </w:r>
          </w:p>
        </w:tc>
      </w:tr>
      <w:tr w:rsidR="00E86CBC" w:rsidRPr="00A32842" w14:paraId="178B4CCB" w14:textId="77777777" w:rsidTr="00CA0421">
        <w:tc>
          <w:tcPr>
            <w:tcW w:w="637" w:type="dxa"/>
            <w:shd w:val="clear" w:color="auto" w:fill="auto"/>
            <w:vAlign w:val="center"/>
          </w:tcPr>
          <w:p w14:paraId="2C89949B" w14:textId="77777777" w:rsidR="00E86CBC" w:rsidRPr="00D62375" w:rsidRDefault="00E86CBC" w:rsidP="00CA0421">
            <w:pPr>
              <w:pStyle w:val="Tabella"/>
              <w:spacing w:line="276" w:lineRule="auto"/>
              <w:jc w:val="center"/>
              <w:rPr>
                <w:rFonts w:ascii="Calibri Light" w:hAnsi="Calibri Light" w:cs="Calibri Light"/>
                <w:iCs/>
                <w:sz w:val="16"/>
                <w:szCs w:val="16"/>
              </w:rPr>
            </w:pPr>
            <w:r w:rsidRPr="00D62375">
              <w:rPr>
                <w:rFonts w:ascii="Calibri Light" w:hAnsi="Calibri Light" w:cs="Calibri Light"/>
                <w:iCs/>
                <w:sz w:val="16"/>
                <w:szCs w:val="16"/>
              </w:rPr>
              <w:t>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516DA65" w14:textId="276B5DD6" w:rsidR="00E86CBC" w:rsidRPr="00D62375" w:rsidRDefault="0084431B" w:rsidP="00CA0421">
            <w:pPr>
              <w:pStyle w:val="Tabella"/>
              <w:spacing w:line="276" w:lineRule="auto"/>
              <w:jc w:val="center"/>
              <w:rPr>
                <w:rFonts w:ascii="Calibri Light" w:hAnsi="Calibri Light" w:cs="Calibri Light"/>
                <w:iCs/>
                <w:sz w:val="16"/>
                <w:szCs w:val="16"/>
              </w:rPr>
            </w:pPr>
            <w:r>
              <w:rPr>
                <w:rFonts w:ascii="Calibri Light" w:hAnsi="Calibri Light" w:cs="Calibri Light"/>
                <w:iCs/>
                <w:sz w:val="16"/>
                <w:szCs w:val="16"/>
              </w:rPr>
              <w:t>01/07/2024</w:t>
            </w:r>
          </w:p>
        </w:tc>
        <w:tc>
          <w:tcPr>
            <w:tcW w:w="3190" w:type="dxa"/>
            <w:shd w:val="clear" w:color="auto" w:fill="auto"/>
            <w:vAlign w:val="center"/>
          </w:tcPr>
          <w:p w14:paraId="48C53799" w14:textId="77777777" w:rsidR="00E86CBC" w:rsidRPr="00D62375" w:rsidRDefault="00E86CBC" w:rsidP="00CA0421">
            <w:pPr>
              <w:pStyle w:val="Tabella"/>
              <w:spacing w:line="276" w:lineRule="auto"/>
              <w:jc w:val="center"/>
              <w:rPr>
                <w:rFonts w:ascii="Calibri Light" w:hAnsi="Calibri Light" w:cs="Calibri Light"/>
                <w:iCs/>
                <w:sz w:val="16"/>
                <w:szCs w:val="16"/>
              </w:rPr>
            </w:pPr>
            <w:r w:rsidRPr="00D62375">
              <w:rPr>
                <w:rFonts w:ascii="Calibri Light" w:hAnsi="Calibri Light" w:cs="Calibri Light"/>
                <w:iCs/>
                <w:sz w:val="16"/>
                <w:szCs w:val="16"/>
              </w:rPr>
              <w:t>PRIMA EMISSIONE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0F2B96E" w14:textId="77777777" w:rsidR="00E86CBC" w:rsidRPr="00D62375" w:rsidRDefault="00E86CBC" w:rsidP="00CA0421">
            <w:pPr>
              <w:pStyle w:val="Tabella"/>
              <w:spacing w:line="276" w:lineRule="auto"/>
              <w:jc w:val="center"/>
              <w:rPr>
                <w:rFonts w:ascii="Calibri Light" w:hAnsi="Calibri Light" w:cs="Calibri Light"/>
                <w:iCs/>
                <w:sz w:val="16"/>
                <w:szCs w:val="16"/>
              </w:rPr>
            </w:pPr>
            <w:r>
              <w:rPr>
                <w:rFonts w:ascii="Calibri Light" w:hAnsi="Calibri Light" w:cs="Calibri Light"/>
                <w:iCs/>
                <w:sz w:val="16"/>
                <w:szCs w:val="16"/>
              </w:rPr>
              <w:t>RSGSL</w:t>
            </w:r>
          </w:p>
        </w:tc>
        <w:tc>
          <w:tcPr>
            <w:tcW w:w="1771" w:type="dxa"/>
            <w:shd w:val="clear" w:color="auto" w:fill="auto"/>
            <w:vAlign w:val="center"/>
          </w:tcPr>
          <w:p w14:paraId="0AC08A6E" w14:textId="77777777" w:rsidR="00E86CBC" w:rsidRPr="00A32842" w:rsidRDefault="00E86CBC" w:rsidP="00CA0421">
            <w:pPr>
              <w:pStyle w:val="Tabella"/>
              <w:spacing w:line="276" w:lineRule="auto"/>
              <w:jc w:val="center"/>
              <w:rPr>
                <w:rFonts w:ascii="Calibri Light" w:hAnsi="Calibri Light" w:cs="Calibri Light"/>
                <w:iCs/>
                <w:sz w:val="16"/>
                <w:szCs w:val="16"/>
              </w:rPr>
            </w:pPr>
            <w:r w:rsidRPr="00D62375">
              <w:rPr>
                <w:rFonts w:ascii="Calibri Light" w:hAnsi="Calibri Light" w:cs="Calibri Light"/>
                <w:iCs/>
                <w:sz w:val="16"/>
                <w:szCs w:val="16"/>
              </w:rPr>
              <w:t>Comitato Direttivo</w:t>
            </w:r>
          </w:p>
        </w:tc>
      </w:tr>
    </w:tbl>
    <w:p w14:paraId="290D9795" w14:textId="77777777" w:rsidR="00441279" w:rsidRPr="00A32842" w:rsidRDefault="00441279" w:rsidP="00590895">
      <w:pPr>
        <w:tabs>
          <w:tab w:val="left" w:pos="2268"/>
        </w:tabs>
        <w:rPr>
          <w:b/>
          <w:bCs/>
          <w:i/>
        </w:rPr>
        <w:sectPr w:rsidR="00441279" w:rsidRPr="00A32842" w:rsidSect="00CB6A8B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/>
          <w:pgMar w:top="1985" w:right="1134" w:bottom="1843" w:left="1418" w:header="708" w:footer="616" w:gutter="0"/>
          <w:cols w:space="708"/>
          <w:docGrid w:linePitch="360"/>
        </w:sectPr>
      </w:pPr>
    </w:p>
    <w:p w14:paraId="0B4C6C6E" w14:textId="77777777" w:rsidR="0084431B" w:rsidRPr="0084431B" w:rsidRDefault="0084431B" w:rsidP="0084431B">
      <w:pPr>
        <w:spacing w:line="276" w:lineRule="auto"/>
        <w:rPr>
          <w:rFonts w:ascii="Calibri Light" w:hAnsi="Calibri Light" w:cs="Calibri Light"/>
          <w:b/>
          <w:sz w:val="24"/>
          <w:szCs w:val="24"/>
        </w:rPr>
      </w:pPr>
      <w:r w:rsidRPr="0084431B">
        <w:rPr>
          <w:rFonts w:ascii="Calibri Light" w:hAnsi="Calibri Light" w:cs="Calibri Light"/>
          <w:b/>
          <w:sz w:val="24"/>
          <w:szCs w:val="24"/>
        </w:rPr>
        <w:lastRenderedPageBreak/>
        <w:t>INDICE</w:t>
      </w:r>
    </w:p>
    <w:p w14:paraId="7439B4DE" w14:textId="77AFDF14" w:rsidR="0084431B" w:rsidRDefault="0084431B">
      <w:pPr>
        <w:pStyle w:val="Sommario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:sz w:val="24"/>
          <w:szCs w:val="24"/>
          <w:lang w:eastAsia="it-IT"/>
          <w14:ligatures w14:val="standardContextual"/>
        </w:rPr>
      </w:pPr>
      <w:r w:rsidRPr="005A346F">
        <w:rPr>
          <w:rFonts w:cs="Calibri Light"/>
          <w:szCs w:val="20"/>
        </w:rPr>
        <w:fldChar w:fldCharType="begin"/>
      </w:r>
      <w:r w:rsidRPr="005A346F">
        <w:rPr>
          <w:rFonts w:cs="Calibri Light"/>
          <w:szCs w:val="20"/>
        </w:rPr>
        <w:instrText xml:space="preserve"> TOC \o "1-3" \h \z \u </w:instrText>
      </w:r>
      <w:r w:rsidRPr="005A346F">
        <w:rPr>
          <w:rFonts w:cs="Calibri Light"/>
          <w:szCs w:val="20"/>
        </w:rPr>
        <w:fldChar w:fldCharType="separate"/>
      </w:r>
      <w:hyperlink w:anchor="_Toc172214058" w:history="1">
        <w:r w:rsidRPr="00C6275E">
          <w:rPr>
            <w:rStyle w:val="Collegamentoipertestuale"/>
            <w:rFonts w:ascii="Calibri Light" w:hAnsi="Calibri Light" w:cs="Calibri Light"/>
            <w:noProof/>
          </w:rPr>
          <w:t>1.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kern w:val="2"/>
            <w:sz w:val="24"/>
            <w:szCs w:val="24"/>
            <w:lang w:eastAsia="it-IT"/>
            <w14:ligatures w14:val="standardContextual"/>
          </w:rPr>
          <w:tab/>
        </w:r>
        <w:r w:rsidRPr="00C6275E">
          <w:rPr>
            <w:rStyle w:val="Collegamentoipertestuale"/>
            <w:rFonts w:ascii="Calibri Light" w:hAnsi="Calibri Light" w:cs="Calibri Light"/>
            <w:noProof/>
          </w:rPr>
          <w:t>Scopo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_Toc172214058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64DC9A3D" w14:textId="67631595" w:rsidR="0084431B" w:rsidRDefault="00911F99">
      <w:pPr>
        <w:pStyle w:val="Sommario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:sz w:val="24"/>
          <w:szCs w:val="24"/>
          <w:lang w:eastAsia="it-IT"/>
          <w14:ligatures w14:val="standardContextual"/>
        </w:rPr>
      </w:pPr>
      <w:hyperlink w:anchor="_Toc172214059" w:history="1">
        <w:r w:rsidR="0084431B" w:rsidRPr="00C6275E">
          <w:rPr>
            <w:rStyle w:val="Collegamentoipertestuale"/>
            <w:rFonts w:ascii="Calibri Light" w:hAnsi="Calibri Light" w:cs="Calibri Light"/>
            <w:noProof/>
          </w:rPr>
          <w:t>2.</w:t>
        </w:r>
        <w:r w:rsidR="0084431B"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kern w:val="2"/>
            <w:sz w:val="24"/>
            <w:szCs w:val="24"/>
            <w:lang w:eastAsia="it-IT"/>
            <w14:ligatures w14:val="standardContextual"/>
          </w:rPr>
          <w:tab/>
        </w:r>
        <w:r w:rsidR="0084431B" w:rsidRPr="00C6275E">
          <w:rPr>
            <w:rStyle w:val="Collegamentoipertestuale"/>
            <w:rFonts w:ascii="Calibri Light" w:hAnsi="Calibri Light" w:cs="Calibri Light"/>
            <w:noProof/>
          </w:rPr>
          <w:t>Applicabilità</w:t>
        </w:r>
        <w:r w:rsidR="0084431B">
          <w:rPr>
            <w:noProof/>
            <w:webHidden/>
          </w:rPr>
          <w:tab/>
        </w:r>
        <w:r w:rsidR="0084431B">
          <w:rPr>
            <w:noProof/>
            <w:webHidden/>
          </w:rPr>
          <w:fldChar w:fldCharType="begin"/>
        </w:r>
        <w:r w:rsidR="0084431B">
          <w:rPr>
            <w:noProof/>
            <w:webHidden/>
          </w:rPr>
          <w:instrText xml:space="preserve"> PAGEREF _Toc172214059 \h </w:instrText>
        </w:r>
        <w:r w:rsidR="0084431B">
          <w:rPr>
            <w:noProof/>
            <w:webHidden/>
          </w:rPr>
        </w:r>
        <w:r w:rsidR="0084431B">
          <w:rPr>
            <w:noProof/>
            <w:webHidden/>
          </w:rPr>
          <w:fldChar w:fldCharType="separate"/>
        </w:r>
        <w:r w:rsidR="0084431B">
          <w:rPr>
            <w:noProof/>
            <w:webHidden/>
          </w:rPr>
          <w:t>3</w:t>
        </w:r>
        <w:r w:rsidR="0084431B">
          <w:rPr>
            <w:noProof/>
            <w:webHidden/>
          </w:rPr>
          <w:fldChar w:fldCharType="end"/>
        </w:r>
      </w:hyperlink>
    </w:p>
    <w:p w14:paraId="7E15FE15" w14:textId="1D2A4F79" w:rsidR="0084431B" w:rsidRDefault="00911F99">
      <w:pPr>
        <w:pStyle w:val="Sommario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:sz w:val="24"/>
          <w:szCs w:val="24"/>
          <w:lang w:eastAsia="it-IT"/>
          <w14:ligatures w14:val="standardContextual"/>
        </w:rPr>
      </w:pPr>
      <w:hyperlink w:anchor="_Toc172214060" w:history="1">
        <w:r w:rsidR="0084431B" w:rsidRPr="00C6275E">
          <w:rPr>
            <w:rStyle w:val="Collegamentoipertestuale"/>
            <w:rFonts w:ascii="Calibri Light" w:hAnsi="Calibri Light" w:cs="Calibri Light"/>
            <w:noProof/>
          </w:rPr>
          <w:t>3.</w:t>
        </w:r>
        <w:r w:rsidR="0084431B"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kern w:val="2"/>
            <w:sz w:val="24"/>
            <w:szCs w:val="24"/>
            <w:lang w:eastAsia="it-IT"/>
            <w14:ligatures w14:val="standardContextual"/>
          </w:rPr>
          <w:tab/>
        </w:r>
        <w:r w:rsidR="0084431B" w:rsidRPr="00C6275E">
          <w:rPr>
            <w:rStyle w:val="Collegamentoipertestuale"/>
            <w:rFonts w:ascii="Calibri Light" w:hAnsi="Calibri Light" w:cs="Calibri Light"/>
            <w:noProof/>
          </w:rPr>
          <w:t>Riferimenti</w:t>
        </w:r>
        <w:r w:rsidR="0084431B">
          <w:rPr>
            <w:noProof/>
            <w:webHidden/>
          </w:rPr>
          <w:tab/>
        </w:r>
        <w:r w:rsidR="0084431B">
          <w:rPr>
            <w:noProof/>
            <w:webHidden/>
          </w:rPr>
          <w:fldChar w:fldCharType="begin"/>
        </w:r>
        <w:r w:rsidR="0084431B">
          <w:rPr>
            <w:noProof/>
            <w:webHidden/>
          </w:rPr>
          <w:instrText xml:space="preserve"> PAGEREF _Toc172214060 \h </w:instrText>
        </w:r>
        <w:r w:rsidR="0084431B">
          <w:rPr>
            <w:noProof/>
            <w:webHidden/>
          </w:rPr>
        </w:r>
        <w:r w:rsidR="0084431B">
          <w:rPr>
            <w:noProof/>
            <w:webHidden/>
          </w:rPr>
          <w:fldChar w:fldCharType="separate"/>
        </w:r>
        <w:r w:rsidR="0084431B">
          <w:rPr>
            <w:noProof/>
            <w:webHidden/>
          </w:rPr>
          <w:t>3</w:t>
        </w:r>
        <w:r w:rsidR="0084431B">
          <w:rPr>
            <w:noProof/>
            <w:webHidden/>
          </w:rPr>
          <w:fldChar w:fldCharType="end"/>
        </w:r>
      </w:hyperlink>
    </w:p>
    <w:p w14:paraId="2CC1695C" w14:textId="625B536F" w:rsidR="0084431B" w:rsidRDefault="00911F99">
      <w:pPr>
        <w:pStyle w:val="Sommario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:sz w:val="24"/>
          <w:szCs w:val="24"/>
          <w:lang w:eastAsia="it-IT"/>
          <w14:ligatures w14:val="standardContextual"/>
        </w:rPr>
      </w:pPr>
      <w:hyperlink w:anchor="_Toc172214061" w:history="1">
        <w:r w:rsidR="0084431B" w:rsidRPr="00C6275E">
          <w:rPr>
            <w:rStyle w:val="Collegamentoipertestuale"/>
            <w:rFonts w:ascii="Calibri Light" w:hAnsi="Calibri Light" w:cs="Calibri Light"/>
            <w:noProof/>
          </w:rPr>
          <w:t>4. Definizioni</w:t>
        </w:r>
        <w:r w:rsidR="0084431B">
          <w:rPr>
            <w:noProof/>
            <w:webHidden/>
          </w:rPr>
          <w:tab/>
        </w:r>
        <w:r w:rsidR="0084431B">
          <w:rPr>
            <w:noProof/>
            <w:webHidden/>
          </w:rPr>
          <w:fldChar w:fldCharType="begin"/>
        </w:r>
        <w:r w:rsidR="0084431B">
          <w:rPr>
            <w:noProof/>
            <w:webHidden/>
          </w:rPr>
          <w:instrText xml:space="preserve"> PAGEREF _Toc172214061 \h </w:instrText>
        </w:r>
        <w:r w:rsidR="0084431B">
          <w:rPr>
            <w:noProof/>
            <w:webHidden/>
          </w:rPr>
        </w:r>
        <w:r w:rsidR="0084431B">
          <w:rPr>
            <w:noProof/>
            <w:webHidden/>
          </w:rPr>
          <w:fldChar w:fldCharType="separate"/>
        </w:r>
        <w:r w:rsidR="0084431B">
          <w:rPr>
            <w:noProof/>
            <w:webHidden/>
          </w:rPr>
          <w:t>3</w:t>
        </w:r>
        <w:r w:rsidR="0084431B">
          <w:rPr>
            <w:noProof/>
            <w:webHidden/>
          </w:rPr>
          <w:fldChar w:fldCharType="end"/>
        </w:r>
      </w:hyperlink>
    </w:p>
    <w:p w14:paraId="12F3C079" w14:textId="7FA3C345" w:rsidR="0084431B" w:rsidRDefault="00911F99">
      <w:pPr>
        <w:pStyle w:val="Sommario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:sz w:val="24"/>
          <w:szCs w:val="24"/>
          <w:lang w:eastAsia="it-IT"/>
          <w14:ligatures w14:val="standardContextual"/>
        </w:rPr>
      </w:pPr>
      <w:hyperlink w:anchor="_Toc172214062" w:history="1">
        <w:r w:rsidR="0084431B" w:rsidRPr="00C6275E">
          <w:rPr>
            <w:rStyle w:val="Collegamentoipertestuale"/>
            <w:rFonts w:ascii="Calibri Light" w:hAnsi="Calibri Light" w:cs="Calibri Light"/>
            <w:noProof/>
          </w:rPr>
          <w:t>5.</w:t>
        </w:r>
        <w:r w:rsidR="0084431B"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kern w:val="2"/>
            <w:sz w:val="24"/>
            <w:szCs w:val="24"/>
            <w:lang w:eastAsia="it-IT"/>
            <w14:ligatures w14:val="standardContextual"/>
          </w:rPr>
          <w:tab/>
        </w:r>
        <w:r w:rsidR="0084431B" w:rsidRPr="00C6275E">
          <w:rPr>
            <w:rStyle w:val="Collegamentoipertestuale"/>
            <w:rFonts w:ascii="Calibri Light" w:hAnsi="Calibri Light" w:cs="Calibri Light"/>
            <w:noProof/>
          </w:rPr>
          <w:t>Responsabilità</w:t>
        </w:r>
        <w:r w:rsidR="0084431B">
          <w:rPr>
            <w:noProof/>
            <w:webHidden/>
          </w:rPr>
          <w:tab/>
        </w:r>
        <w:r w:rsidR="0084431B">
          <w:rPr>
            <w:noProof/>
            <w:webHidden/>
          </w:rPr>
          <w:fldChar w:fldCharType="begin"/>
        </w:r>
        <w:r w:rsidR="0084431B">
          <w:rPr>
            <w:noProof/>
            <w:webHidden/>
          </w:rPr>
          <w:instrText xml:space="preserve"> PAGEREF _Toc172214062 \h </w:instrText>
        </w:r>
        <w:r w:rsidR="0084431B">
          <w:rPr>
            <w:noProof/>
            <w:webHidden/>
          </w:rPr>
        </w:r>
        <w:r w:rsidR="0084431B">
          <w:rPr>
            <w:noProof/>
            <w:webHidden/>
          </w:rPr>
          <w:fldChar w:fldCharType="separate"/>
        </w:r>
        <w:r w:rsidR="0084431B">
          <w:rPr>
            <w:noProof/>
            <w:webHidden/>
          </w:rPr>
          <w:t>3</w:t>
        </w:r>
        <w:r w:rsidR="0084431B">
          <w:rPr>
            <w:noProof/>
            <w:webHidden/>
          </w:rPr>
          <w:fldChar w:fldCharType="end"/>
        </w:r>
      </w:hyperlink>
    </w:p>
    <w:p w14:paraId="2C2B9177" w14:textId="07200EFE" w:rsidR="0084431B" w:rsidRDefault="00911F99">
      <w:pPr>
        <w:pStyle w:val="Sommario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:sz w:val="24"/>
          <w:szCs w:val="24"/>
          <w:lang w:eastAsia="it-IT"/>
          <w14:ligatures w14:val="standardContextual"/>
        </w:rPr>
      </w:pPr>
      <w:hyperlink w:anchor="_Toc172214063" w:history="1">
        <w:r w:rsidR="0084431B" w:rsidRPr="00C6275E">
          <w:rPr>
            <w:rStyle w:val="Collegamentoipertestuale"/>
            <w:rFonts w:ascii="Calibri Light" w:hAnsi="Calibri Light" w:cs="Calibri Light"/>
            <w:noProof/>
          </w:rPr>
          <w:t>6.</w:t>
        </w:r>
        <w:r w:rsidR="0084431B"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kern w:val="2"/>
            <w:sz w:val="24"/>
            <w:szCs w:val="24"/>
            <w:lang w:eastAsia="it-IT"/>
            <w14:ligatures w14:val="standardContextual"/>
          </w:rPr>
          <w:tab/>
        </w:r>
        <w:r w:rsidR="0084431B" w:rsidRPr="00C6275E">
          <w:rPr>
            <w:rStyle w:val="Collegamentoipertestuale"/>
            <w:rFonts w:ascii="Calibri Light" w:hAnsi="Calibri Light" w:cs="Calibri Light"/>
            <w:noProof/>
          </w:rPr>
          <w:t>Modalità operative</w:t>
        </w:r>
        <w:r w:rsidR="0084431B">
          <w:rPr>
            <w:noProof/>
            <w:webHidden/>
          </w:rPr>
          <w:tab/>
        </w:r>
        <w:r w:rsidR="0084431B">
          <w:rPr>
            <w:noProof/>
            <w:webHidden/>
          </w:rPr>
          <w:fldChar w:fldCharType="begin"/>
        </w:r>
        <w:r w:rsidR="0084431B">
          <w:rPr>
            <w:noProof/>
            <w:webHidden/>
          </w:rPr>
          <w:instrText xml:space="preserve"> PAGEREF _Toc172214063 \h </w:instrText>
        </w:r>
        <w:r w:rsidR="0084431B">
          <w:rPr>
            <w:noProof/>
            <w:webHidden/>
          </w:rPr>
        </w:r>
        <w:r w:rsidR="0084431B">
          <w:rPr>
            <w:noProof/>
            <w:webHidden/>
          </w:rPr>
          <w:fldChar w:fldCharType="separate"/>
        </w:r>
        <w:r w:rsidR="0084431B">
          <w:rPr>
            <w:noProof/>
            <w:webHidden/>
          </w:rPr>
          <w:t>3</w:t>
        </w:r>
        <w:r w:rsidR="0084431B">
          <w:rPr>
            <w:noProof/>
            <w:webHidden/>
          </w:rPr>
          <w:fldChar w:fldCharType="end"/>
        </w:r>
      </w:hyperlink>
    </w:p>
    <w:p w14:paraId="1E783BDA" w14:textId="7F0563B1" w:rsidR="0084431B" w:rsidRDefault="00911F99">
      <w:pPr>
        <w:pStyle w:val="Sommario2"/>
        <w:rPr>
          <w:rFonts w:asciiTheme="minorHAnsi" w:eastAsiaTheme="minorEastAsia" w:hAnsiTheme="minorHAnsi" w:cstheme="minorBidi"/>
          <w:b w:val="0"/>
          <w:smallCaps w:val="0"/>
          <w:kern w:val="2"/>
          <w:sz w:val="24"/>
          <w:szCs w:val="24"/>
          <w:lang w:eastAsia="it-IT"/>
          <w14:ligatures w14:val="standardContextual"/>
        </w:rPr>
      </w:pPr>
      <w:hyperlink w:anchor="_Toc172214064" w:history="1">
        <w:r w:rsidR="0084431B" w:rsidRPr="00C6275E">
          <w:rPr>
            <w:rStyle w:val="Collegamentoipertestuale"/>
            <w:rFonts w:ascii="Calibri Light" w:hAnsi="Calibri Light" w:cs="Calibri Light"/>
          </w:rPr>
          <w:t xml:space="preserve">6.1 </w:t>
        </w:r>
        <w:r w:rsidR="0084431B">
          <w:rPr>
            <w:rStyle w:val="Collegamentoipertestuale"/>
            <w:rFonts w:ascii="Calibri Light" w:hAnsi="Calibri Light" w:cs="Calibri Light"/>
          </w:rPr>
          <w:t xml:space="preserve"> </w:t>
        </w:r>
        <w:r w:rsidR="0084431B" w:rsidRPr="00C6275E">
          <w:rPr>
            <w:rStyle w:val="Collegamentoipertestuale"/>
            <w:rFonts w:ascii="Calibri Light" w:hAnsi="Calibri Light" w:cs="Calibri Light"/>
          </w:rPr>
          <w:t>Implementazione / modifica impianti / infrastrutture</w:t>
        </w:r>
        <w:r w:rsidR="0084431B">
          <w:rPr>
            <w:webHidden/>
          </w:rPr>
          <w:tab/>
        </w:r>
        <w:r w:rsidR="0084431B">
          <w:rPr>
            <w:webHidden/>
          </w:rPr>
          <w:fldChar w:fldCharType="begin"/>
        </w:r>
        <w:r w:rsidR="0084431B">
          <w:rPr>
            <w:webHidden/>
          </w:rPr>
          <w:instrText xml:space="preserve"> PAGEREF _Toc172214064 \h </w:instrText>
        </w:r>
        <w:r w:rsidR="0084431B">
          <w:rPr>
            <w:webHidden/>
          </w:rPr>
        </w:r>
        <w:r w:rsidR="0084431B">
          <w:rPr>
            <w:webHidden/>
          </w:rPr>
          <w:fldChar w:fldCharType="separate"/>
        </w:r>
        <w:r w:rsidR="0084431B">
          <w:rPr>
            <w:webHidden/>
          </w:rPr>
          <w:t>4</w:t>
        </w:r>
        <w:r w:rsidR="0084431B">
          <w:rPr>
            <w:webHidden/>
          </w:rPr>
          <w:fldChar w:fldCharType="end"/>
        </w:r>
      </w:hyperlink>
    </w:p>
    <w:p w14:paraId="059CE7D3" w14:textId="0CCE7EB5" w:rsidR="0084431B" w:rsidRDefault="00911F99">
      <w:pPr>
        <w:pStyle w:val="Sommario2"/>
        <w:rPr>
          <w:rFonts w:asciiTheme="minorHAnsi" w:eastAsiaTheme="minorEastAsia" w:hAnsiTheme="minorHAnsi" w:cstheme="minorBidi"/>
          <w:b w:val="0"/>
          <w:smallCaps w:val="0"/>
          <w:kern w:val="2"/>
          <w:sz w:val="24"/>
          <w:szCs w:val="24"/>
          <w:lang w:eastAsia="it-IT"/>
          <w14:ligatures w14:val="standardContextual"/>
        </w:rPr>
      </w:pPr>
      <w:hyperlink w:anchor="_Toc172214065" w:history="1">
        <w:r w:rsidR="0084431B" w:rsidRPr="00C6275E">
          <w:rPr>
            <w:rStyle w:val="Collegamentoipertestuale"/>
            <w:rFonts w:ascii="Calibri Light" w:hAnsi="Calibri Light" w:cs="Calibri Light"/>
          </w:rPr>
          <w:t xml:space="preserve">6.2 </w:t>
        </w:r>
        <w:r w:rsidR="0084431B">
          <w:rPr>
            <w:rStyle w:val="Collegamentoipertestuale"/>
            <w:rFonts w:ascii="Calibri Light" w:hAnsi="Calibri Light" w:cs="Calibri Light"/>
          </w:rPr>
          <w:t xml:space="preserve"> </w:t>
        </w:r>
        <w:r w:rsidR="0084431B" w:rsidRPr="00C6275E">
          <w:rPr>
            <w:rStyle w:val="Collegamentoipertestuale"/>
            <w:rFonts w:ascii="Calibri Light" w:hAnsi="Calibri Light" w:cs="Calibri Light"/>
          </w:rPr>
          <w:t>Introduzione di nuove attrezzature di lavoro</w:t>
        </w:r>
        <w:r w:rsidR="0084431B">
          <w:rPr>
            <w:webHidden/>
          </w:rPr>
          <w:tab/>
        </w:r>
        <w:r w:rsidR="0084431B">
          <w:rPr>
            <w:webHidden/>
          </w:rPr>
          <w:fldChar w:fldCharType="begin"/>
        </w:r>
        <w:r w:rsidR="0084431B">
          <w:rPr>
            <w:webHidden/>
          </w:rPr>
          <w:instrText xml:space="preserve"> PAGEREF _Toc172214065 \h </w:instrText>
        </w:r>
        <w:r w:rsidR="0084431B">
          <w:rPr>
            <w:webHidden/>
          </w:rPr>
        </w:r>
        <w:r w:rsidR="0084431B">
          <w:rPr>
            <w:webHidden/>
          </w:rPr>
          <w:fldChar w:fldCharType="separate"/>
        </w:r>
        <w:r w:rsidR="0084431B">
          <w:rPr>
            <w:webHidden/>
          </w:rPr>
          <w:t>4</w:t>
        </w:r>
        <w:r w:rsidR="0084431B">
          <w:rPr>
            <w:webHidden/>
          </w:rPr>
          <w:fldChar w:fldCharType="end"/>
        </w:r>
      </w:hyperlink>
    </w:p>
    <w:p w14:paraId="6F764405" w14:textId="2D4D8B79" w:rsidR="0084431B" w:rsidRDefault="00911F99">
      <w:pPr>
        <w:pStyle w:val="Sommario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:sz w:val="24"/>
          <w:szCs w:val="24"/>
          <w:lang w:eastAsia="it-IT"/>
          <w14:ligatures w14:val="standardContextual"/>
        </w:rPr>
      </w:pPr>
      <w:hyperlink w:anchor="_Toc172214066" w:history="1">
        <w:r w:rsidR="0084431B" w:rsidRPr="00C6275E">
          <w:rPr>
            <w:rStyle w:val="Collegamentoipertestuale"/>
            <w:rFonts w:ascii="Calibri Light" w:hAnsi="Calibri Light" w:cs="Calibri Light"/>
            <w:noProof/>
          </w:rPr>
          <w:t>7. Registrazione</w:t>
        </w:r>
        <w:r w:rsidR="0084431B">
          <w:rPr>
            <w:noProof/>
            <w:webHidden/>
          </w:rPr>
          <w:tab/>
        </w:r>
        <w:r w:rsidR="0084431B">
          <w:rPr>
            <w:noProof/>
            <w:webHidden/>
          </w:rPr>
          <w:fldChar w:fldCharType="begin"/>
        </w:r>
        <w:r w:rsidR="0084431B">
          <w:rPr>
            <w:noProof/>
            <w:webHidden/>
          </w:rPr>
          <w:instrText xml:space="preserve"> PAGEREF _Toc172214066 \h </w:instrText>
        </w:r>
        <w:r w:rsidR="0084431B">
          <w:rPr>
            <w:noProof/>
            <w:webHidden/>
          </w:rPr>
        </w:r>
        <w:r w:rsidR="0084431B">
          <w:rPr>
            <w:noProof/>
            <w:webHidden/>
          </w:rPr>
          <w:fldChar w:fldCharType="separate"/>
        </w:r>
        <w:r w:rsidR="0084431B">
          <w:rPr>
            <w:noProof/>
            <w:webHidden/>
          </w:rPr>
          <w:t>5</w:t>
        </w:r>
        <w:r w:rsidR="0084431B">
          <w:rPr>
            <w:noProof/>
            <w:webHidden/>
          </w:rPr>
          <w:fldChar w:fldCharType="end"/>
        </w:r>
      </w:hyperlink>
    </w:p>
    <w:p w14:paraId="3A94401E" w14:textId="271C60C4" w:rsidR="0084431B" w:rsidRDefault="0084431B" w:rsidP="00456C60">
      <w:pPr>
        <w:pStyle w:val="Titolo1"/>
        <w:rPr>
          <w:color w:val="00833D"/>
        </w:rPr>
      </w:pPr>
      <w:r w:rsidRPr="005A346F">
        <w:fldChar w:fldCharType="end"/>
      </w:r>
    </w:p>
    <w:p w14:paraId="0F43F458" w14:textId="77777777" w:rsidR="0084431B" w:rsidRDefault="0084431B" w:rsidP="00456C60">
      <w:pPr>
        <w:pStyle w:val="Titolo1"/>
      </w:pPr>
    </w:p>
    <w:p w14:paraId="23557DAC" w14:textId="77777777" w:rsidR="0084431B" w:rsidRDefault="0084431B" w:rsidP="0084431B"/>
    <w:p w14:paraId="4AE1A11B" w14:textId="77777777" w:rsidR="0084431B" w:rsidRDefault="0084431B" w:rsidP="0084431B"/>
    <w:p w14:paraId="6FB5F884" w14:textId="77777777" w:rsidR="0084431B" w:rsidRDefault="0084431B" w:rsidP="0084431B"/>
    <w:p w14:paraId="6963F31F" w14:textId="77777777" w:rsidR="0084431B" w:rsidRDefault="0084431B" w:rsidP="0084431B"/>
    <w:p w14:paraId="633761CF" w14:textId="77777777" w:rsidR="0084431B" w:rsidRDefault="0084431B" w:rsidP="0084431B"/>
    <w:p w14:paraId="28FEF177" w14:textId="77777777" w:rsidR="0084431B" w:rsidRDefault="0084431B" w:rsidP="0084431B"/>
    <w:p w14:paraId="37D1CC89" w14:textId="77777777" w:rsidR="0084431B" w:rsidRDefault="0084431B" w:rsidP="0084431B"/>
    <w:p w14:paraId="5333DB8C" w14:textId="77777777" w:rsidR="0084431B" w:rsidRDefault="0084431B" w:rsidP="0084431B"/>
    <w:p w14:paraId="7BCB8D28" w14:textId="77777777" w:rsidR="0084431B" w:rsidRDefault="0084431B" w:rsidP="0084431B"/>
    <w:p w14:paraId="6CBFBADF" w14:textId="77777777" w:rsidR="0084431B" w:rsidRDefault="0084431B" w:rsidP="0084431B"/>
    <w:p w14:paraId="102B4149" w14:textId="77777777" w:rsidR="0084431B" w:rsidRDefault="0084431B" w:rsidP="0084431B"/>
    <w:p w14:paraId="14C8E9FE" w14:textId="77777777" w:rsidR="0084431B" w:rsidRDefault="0084431B" w:rsidP="0084431B"/>
    <w:p w14:paraId="0486A5F3" w14:textId="77777777" w:rsidR="0084431B" w:rsidRDefault="0084431B" w:rsidP="0084431B"/>
    <w:p w14:paraId="55DADF2A" w14:textId="77777777" w:rsidR="0084431B" w:rsidRDefault="0084431B" w:rsidP="0084431B"/>
    <w:p w14:paraId="4F136BD0" w14:textId="77777777" w:rsidR="0084431B" w:rsidRDefault="0084431B" w:rsidP="0084431B"/>
    <w:p w14:paraId="426CA83B" w14:textId="77777777" w:rsidR="0084431B" w:rsidRPr="0084431B" w:rsidRDefault="0084431B" w:rsidP="0084431B"/>
    <w:p w14:paraId="2541A4A9" w14:textId="48B03908" w:rsidR="00C75EE2" w:rsidRPr="00456C60" w:rsidRDefault="00C75EE2" w:rsidP="00456C60">
      <w:pPr>
        <w:pStyle w:val="Titolo1"/>
      </w:pPr>
      <w:bookmarkStart w:id="2" w:name="_Toc172214058"/>
      <w:r w:rsidRPr="00456C60">
        <w:lastRenderedPageBreak/>
        <w:t>1</w:t>
      </w:r>
      <w:r w:rsidR="0084431B" w:rsidRPr="00456C60">
        <w:t>.</w:t>
      </w:r>
      <w:r w:rsidRPr="00456C60">
        <w:tab/>
        <w:t>Scopo</w:t>
      </w:r>
      <w:bookmarkEnd w:id="2"/>
    </w:p>
    <w:p w14:paraId="3AE26DB9" w14:textId="0DFA9C10" w:rsidR="005F3374" w:rsidRPr="0084431B" w:rsidRDefault="005F3374" w:rsidP="005F3374">
      <w:pPr>
        <w:rPr>
          <w:rFonts w:ascii="Calibri Light" w:hAnsi="Calibri Light"/>
        </w:rPr>
      </w:pPr>
      <w:r w:rsidRPr="0084431B">
        <w:rPr>
          <w:rFonts w:ascii="Calibri Light" w:hAnsi="Calibri Light"/>
        </w:rPr>
        <w:t>Definire e descrivere i criteri e le modalità con cui l’organizzazione gestisce i cambiamenti nell'organizzazione, nelle sue attività, processi o nei materiali, in modo che vengano trattati proattivamente e secondo modalità controllate dal punto di vista della sicurezza sul lavoro, in conformità ai requisiti legislativi, del sistema UNI ISO 45001:2023.</w:t>
      </w:r>
    </w:p>
    <w:p w14:paraId="3442F7DA" w14:textId="2B88BB87" w:rsidR="00C75EE2" w:rsidRPr="00C75EE2" w:rsidRDefault="00C75EE2" w:rsidP="00456C60">
      <w:pPr>
        <w:pStyle w:val="Titolo1"/>
        <w:rPr>
          <w:color w:val="00833D"/>
        </w:rPr>
      </w:pPr>
      <w:bookmarkStart w:id="3" w:name="_Toc172214059"/>
      <w:r w:rsidRPr="005F3374">
        <w:rPr>
          <w:color w:val="00833D"/>
        </w:rPr>
        <w:t>2</w:t>
      </w:r>
      <w:r w:rsidR="0084431B">
        <w:rPr>
          <w:color w:val="00833D"/>
        </w:rPr>
        <w:t>.</w:t>
      </w:r>
      <w:r w:rsidRPr="00C75EE2">
        <w:rPr>
          <w:color w:val="00833D"/>
        </w:rPr>
        <w:tab/>
      </w:r>
      <w:r w:rsidRPr="00456C60">
        <w:t>Applicabilità</w:t>
      </w:r>
      <w:bookmarkEnd w:id="3"/>
    </w:p>
    <w:p w14:paraId="04CBF937" w14:textId="027421C8" w:rsidR="00393626" w:rsidRDefault="00393626" w:rsidP="00393626">
      <w:pPr>
        <w:rPr>
          <w:rFonts w:ascii="Calibri Light" w:hAnsi="Calibri Light" w:cs="Calibri Light"/>
          <w:bCs/>
        </w:rPr>
      </w:pPr>
      <w:r w:rsidRPr="00C75EE2">
        <w:rPr>
          <w:rFonts w:ascii="Calibri Light" w:hAnsi="Calibri Light" w:cs="Calibri Light"/>
          <w:bCs/>
        </w:rPr>
        <w:t xml:space="preserve">La presente procedura si applica </w:t>
      </w:r>
      <w:r w:rsidR="008117A4">
        <w:rPr>
          <w:rFonts w:ascii="Calibri Light" w:hAnsi="Calibri Light" w:cs="Calibri Light"/>
          <w:bCs/>
        </w:rPr>
        <w:t>a</w:t>
      </w:r>
      <w:r>
        <w:rPr>
          <w:rFonts w:ascii="Calibri Light" w:hAnsi="Calibri Light" w:cs="Calibri Light"/>
          <w:bCs/>
        </w:rPr>
        <w:t>l sistema di Gestione di</w:t>
      </w:r>
      <w:r w:rsidRPr="00C75EE2">
        <w:rPr>
          <w:rFonts w:ascii="Calibri Light" w:hAnsi="Calibri Light" w:cs="Calibri Light"/>
          <w:bCs/>
        </w:rPr>
        <w:t xml:space="preserve"> Montana S.p.A</w:t>
      </w:r>
      <w:r w:rsidR="0084431B">
        <w:rPr>
          <w:rFonts w:ascii="Calibri Light" w:hAnsi="Calibri Light" w:cs="Calibri Light"/>
          <w:bCs/>
        </w:rPr>
        <w:t>.</w:t>
      </w:r>
    </w:p>
    <w:p w14:paraId="7B0E4FED" w14:textId="378EF8CB" w:rsidR="00C75EE2" w:rsidRDefault="00C75EE2" w:rsidP="00456C60">
      <w:pPr>
        <w:pStyle w:val="Titolo1"/>
        <w:rPr>
          <w:color w:val="00833D"/>
        </w:rPr>
      </w:pPr>
      <w:bookmarkStart w:id="4" w:name="_Toc172214060"/>
      <w:r w:rsidRPr="00C75EE2">
        <w:rPr>
          <w:color w:val="00833D"/>
        </w:rPr>
        <w:t>3</w:t>
      </w:r>
      <w:r w:rsidR="0084431B">
        <w:rPr>
          <w:color w:val="00833D"/>
        </w:rPr>
        <w:t>.</w:t>
      </w:r>
      <w:r w:rsidRPr="00C75EE2">
        <w:rPr>
          <w:color w:val="00833D"/>
        </w:rPr>
        <w:tab/>
      </w:r>
      <w:r w:rsidR="00393626" w:rsidRPr="0098330A">
        <w:t>Riferimenti</w:t>
      </w:r>
      <w:bookmarkEnd w:id="4"/>
    </w:p>
    <w:p w14:paraId="736D1739" w14:textId="0F1A5829" w:rsidR="00393626" w:rsidRDefault="00393626" w:rsidP="00393626">
      <w:pPr>
        <w:rPr>
          <w:rFonts w:ascii="Calibri Light" w:hAnsi="Calibri Light" w:cs="Calibri Light"/>
          <w:bCs/>
        </w:rPr>
      </w:pPr>
      <w:r w:rsidRPr="00393626">
        <w:rPr>
          <w:rFonts w:ascii="Calibri Light" w:hAnsi="Calibri Light" w:cs="Calibri Light"/>
          <w:bCs/>
        </w:rPr>
        <w:t>Norma UNI ISO 45001.</w:t>
      </w:r>
    </w:p>
    <w:p w14:paraId="698689B9" w14:textId="0A288103" w:rsidR="00393626" w:rsidRPr="00393626" w:rsidRDefault="0084431B" w:rsidP="00456C60">
      <w:pPr>
        <w:pStyle w:val="Titolo1"/>
      </w:pPr>
      <w:bookmarkStart w:id="5" w:name="_Toc172214061"/>
      <w:r>
        <w:t>4.</w:t>
      </w:r>
      <w:r w:rsidR="00393626">
        <w:t xml:space="preserve"> </w:t>
      </w:r>
      <w:r w:rsidR="00393626" w:rsidRPr="00393626">
        <w:t>Definizioni</w:t>
      </w:r>
      <w:bookmarkEnd w:id="5"/>
      <w:r w:rsidR="00393626" w:rsidRPr="00393626">
        <w:t xml:space="preserve"> </w:t>
      </w:r>
    </w:p>
    <w:p w14:paraId="2699B9C7" w14:textId="6A7233F8" w:rsidR="005F3374" w:rsidRPr="005F3374" w:rsidRDefault="005F3374" w:rsidP="005F3374">
      <w:pPr>
        <w:rPr>
          <w:rFonts w:ascii="Calibri Light" w:hAnsi="Calibri Light" w:cs="Calibri Light"/>
          <w:bCs/>
        </w:rPr>
      </w:pPr>
      <w:r w:rsidRPr="005F3374">
        <w:rPr>
          <w:rFonts w:ascii="Calibri Light" w:hAnsi="Calibri Light" w:cs="Calibri Light"/>
          <w:bCs/>
        </w:rPr>
        <w:t>SGS</w:t>
      </w:r>
      <w:r>
        <w:rPr>
          <w:rFonts w:ascii="Calibri Light" w:hAnsi="Calibri Light" w:cs="Calibri Light"/>
          <w:bCs/>
        </w:rPr>
        <w:t>L</w:t>
      </w:r>
      <w:r w:rsidRPr="005F3374">
        <w:rPr>
          <w:rFonts w:ascii="Calibri Light" w:hAnsi="Calibri Light" w:cs="Calibri Light"/>
          <w:bCs/>
        </w:rPr>
        <w:t xml:space="preserve">: Sistema di gestione </w:t>
      </w:r>
      <w:r>
        <w:rPr>
          <w:rFonts w:ascii="Calibri Light" w:hAnsi="Calibri Light" w:cs="Calibri Light"/>
          <w:bCs/>
        </w:rPr>
        <w:t>SSL</w:t>
      </w:r>
      <w:r w:rsidRPr="005F3374">
        <w:rPr>
          <w:rFonts w:ascii="Calibri Light" w:hAnsi="Calibri Light" w:cs="Calibri Light"/>
          <w:bCs/>
        </w:rPr>
        <w:t>.</w:t>
      </w:r>
    </w:p>
    <w:p w14:paraId="7278BF7D" w14:textId="7538AF2B" w:rsidR="005F3374" w:rsidRPr="005F3374" w:rsidRDefault="005F3374" w:rsidP="005F3374">
      <w:pPr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>LR/</w:t>
      </w:r>
      <w:r w:rsidRPr="005F3374">
        <w:rPr>
          <w:rFonts w:ascii="Calibri Light" w:hAnsi="Calibri Light" w:cs="Calibri Light"/>
          <w:bCs/>
        </w:rPr>
        <w:t>D</w:t>
      </w:r>
      <w:r>
        <w:rPr>
          <w:rFonts w:ascii="Calibri Light" w:hAnsi="Calibri Light" w:cs="Calibri Light"/>
          <w:bCs/>
        </w:rPr>
        <w:t>D</w:t>
      </w:r>
      <w:r w:rsidRPr="005F3374">
        <w:rPr>
          <w:rFonts w:ascii="Calibri Light" w:hAnsi="Calibri Light" w:cs="Calibri Light"/>
          <w:bCs/>
        </w:rPr>
        <w:t>L: Datore di lavoro</w:t>
      </w:r>
    </w:p>
    <w:p w14:paraId="1D570118" w14:textId="77777777" w:rsidR="005F3374" w:rsidRPr="005F3374" w:rsidRDefault="005F3374" w:rsidP="005F3374">
      <w:pPr>
        <w:rPr>
          <w:rFonts w:ascii="Calibri Light" w:hAnsi="Calibri Light" w:cs="Calibri Light"/>
          <w:bCs/>
        </w:rPr>
      </w:pPr>
      <w:r w:rsidRPr="005F3374">
        <w:rPr>
          <w:rFonts w:ascii="Calibri Light" w:hAnsi="Calibri Light" w:cs="Calibri Light"/>
          <w:bCs/>
        </w:rPr>
        <w:t>RSPP: Responsabile Servizio di Prevenzione e Protezione</w:t>
      </w:r>
    </w:p>
    <w:p w14:paraId="6B0576AA" w14:textId="474F690E" w:rsidR="005F3374" w:rsidRDefault="005F3374" w:rsidP="005F3374">
      <w:pPr>
        <w:rPr>
          <w:rFonts w:ascii="Calibri Light" w:hAnsi="Calibri Light" w:cs="Calibri Light"/>
          <w:bCs/>
        </w:rPr>
      </w:pPr>
      <w:r w:rsidRPr="005F3374">
        <w:rPr>
          <w:rFonts w:ascii="Calibri Light" w:hAnsi="Calibri Light" w:cs="Calibri Light"/>
          <w:bCs/>
        </w:rPr>
        <w:t>RLS: Rappresentante dei Lavoratori per la Sicurezza</w:t>
      </w:r>
    </w:p>
    <w:p w14:paraId="0534761C" w14:textId="4EE9FC99" w:rsidR="00C75EE2" w:rsidRDefault="00C75EE2" w:rsidP="00456C60">
      <w:pPr>
        <w:pStyle w:val="Titolo1"/>
      </w:pPr>
      <w:bookmarkStart w:id="6" w:name="_Toc172214062"/>
      <w:r w:rsidRPr="00C75EE2">
        <w:t>5</w:t>
      </w:r>
      <w:r w:rsidR="0084431B">
        <w:t>.</w:t>
      </w:r>
      <w:r w:rsidRPr="00C75EE2">
        <w:tab/>
        <w:t>Responsabilità</w:t>
      </w:r>
      <w:bookmarkEnd w:id="6"/>
    </w:p>
    <w:p w14:paraId="21C490A4" w14:textId="3B611A54" w:rsidR="005F3374" w:rsidRPr="005F3374" w:rsidRDefault="005F3374" w:rsidP="005F3374">
      <w:pPr>
        <w:rPr>
          <w:rFonts w:ascii="Calibri Light" w:hAnsi="Calibri Light" w:cs="Calibri Light"/>
          <w:bCs/>
        </w:rPr>
      </w:pPr>
      <w:r w:rsidRPr="005F3374">
        <w:rPr>
          <w:rFonts w:ascii="Calibri Light" w:hAnsi="Calibri Light" w:cs="Calibri Light"/>
          <w:bCs/>
        </w:rPr>
        <w:t>Definite nei paragrafi successivi della presente procedura</w:t>
      </w:r>
    </w:p>
    <w:p w14:paraId="0B84FB34" w14:textId="018C4F61" w:rsidR="00C75EE2" w:rsidRDefault="00C75EE2" w:rsidP="00456C60">
      <w:pPr>
        <w:pStyle w:val="Titolo1"/>
      </w:pPr>
      <w:bookmarkStart w:id="7" w:name="_Toc172214063"/>
      <w:r w:rsidRPr="00C75EE2">
        <w:t>6</w:t>
      </w:r>
      <w:r w:rsidR="0084431B">
        <w:t>.</w:t>
      </w:r>
      <w:r w:rsidRPr="00C75EE2">
        <w:tab/>
        <w:t>Modalità operative</w:t>
      </w:r>
      <w:bookmarkEnd w:id="7"/>
    </w:p>
    <w:p w14:paraId="0345B858" w14:textId="77777777" w:rsidR="005F3374" w:rsidRPr="005F3374" w:rsidRDefault="005F3374" w:rsidP="005F3374">
      <w:pPr>
        <w:rPr>
          <w:rFonts w:ascii="Calibri Light" w:hAnsi="Calibri Light" w:cs="Calibri Light"/>
          <w:bCs/>
        </w:rPr>
      </w:pPr>
      <w:r w:rsidRPr="005F3374">
        <w:rPr>
          <w:rFonts w:ascii="Calibri Light" w:hAnsi="Calibri Light" w:cs="Calibri Light"/>
          <w:bCs/>
        </w:rPr>
        <w:t>In tutti i casi in cui i rischi connessi all’attività lavorativa non possono essere evitati o sufficientemente ridotti da misure di prevenzione primaria, il datore di lavoro sceglie e mette a disposizione dei lavoratori i DPI necessari quale protezione secondaria.</w:t>
      </w:r>
    </w:p>
    <w:p w14:paraId="049262D9" w14:textId="77777777" w:rsidR="0084431B" w:rsidRDefault="005F3374" w:rsidP="0084431B">
      <w:pPr>
        <w:rPr>
          <w:rFonts w:ascii="Calibri Light" w:hAnsi="Calibri Light" w:cs="Calibri Light"/>
          <w:bCs/>
        </w:rPr>
      </w:pPr>
      <w:r w:rsidRPr="005F3374">
        <w:rPr>
          <w:rFonts w:ascii="Calibri Light" w:hAnsi="Calibri Light" w:cs="Calibri Light"/>
          <w:bCs/>
        </w:rPr>
        <w:t>Si applica a tutte le attività sottoelencate:</w:t>
      </w:r>
    </w:p>
    <w:p w14:paraId="13656795" w14:textId="77777777" w:rsidR="0084431B" w:rsidRDefault="005F3374" w:rsidP="0084431B">
      <w:pPr>
        <w:pStyle w:val="Paragrafoelenco"/>
        <w:numPr>
          <w:ilvl w:val="0"/>
          <w:numId w:val="7"/>
        </w:numPr>
        <w:rPr>
          <w:rFonts w:ascii="Calibri Light" w:hAnsi="Calibri Light" w:cs="Calibri Light"/>
          <w:bCs/>
        </w:rPr>
      </w:pPr>
      <w:r w:rsidRPr="0084431B">
        <w:rPr>
          <w:rFonts w:ascii="Calibri Light" w:hAnsi="Calibri Light" w:cs="Calibri Light"/>
          <w:bCs/>
        </w:rPr>
        <w:t>implementazione / modifica impianti / infrastrutture, anche effettuate con l’ausilio di risorse esterne (lavori in appalto);</w:t>
      </w:r>
    </w:p>
    <w:p w14:paraId="7498F14B" w14:textId="77777777" w:rsidR="0084431B" w:rsidRDefault="005F3374" w:rsidP="0084431B">
      <w:pPr>
        <w:pStyle w:val="Paragrafoelenco"/>
        <w:numPr>
          <w:ilvl w:val="0"/>
          <w:numId w:val="7"/>
        </w:numPr>
        <w:rPr>
          <w:rFonts w:ascii="Calibri Light" w:hAnsi="Calibri Light" w:cs="Calibri Light"/>
          <w:bCs/>
        </w:rPr>
      </w:pPr>
      <w:r w:rsidRPr="0084431B">
        <w:rPr>
          <w:rFonts w:ascii="Calibri Light" w:hAnsi="Calibri Light" w:cs="Calibri Light"/>
          <w:bCs/>
        </w:rPr>
        <w:t>introduzione di nuove attrezzature di lavoro;</w:t>
      </w:r>
    </w:p>
    <w:p w14:paraId="66285970" w14:textId="56C1C2DF" w:rsidR="0084431B" w:rsidRPr="0084431B" w:rsidRDefault="005F3374" w:rsidP="0084431B">
      <w:pPr>
        <w:pStyle w:val="Paragrafoelenco"/>
        <w:numPr>
          <w:ilvl w:val="0"/>
          <w:numId w:val="7"/>
        </w:numPr>
        <w:rPr>
          <w:rFonts w:ascii="Calibri Light" w:hAnsi="Calibri Light" w:cs="Calibri Light"/>
          <w:bCs/>
        </w:rPr>
      </w:pPr>
      <w:r w:rsidRPr="0084431B">
        <w:rPr>
          <w:rFonts w:ascii="Calibri Light" w:hAnsi="Calibri Light" w:cs="Calibri Light"/>
          <w:bCs/>
        </w:rPr>
        <w:t>introduzione di nuovi dispositivi di protezione o modifiche agli stessi;</w:t>
      </w:r>
    </w:p>
    <w:p w14:paraId="7F88113C" w14:textId="77777777" w:rsidR="0084431B" w:rsidRDefault="005F3374" w:rsidP="0084431B">
      <w:pPr>
        <w:pStyle w:val="Paragrafoelenco"/>
        <w:numPr>
          <w:ilvl w:val="0"/>
          <w:numId w:val="7"/>
        </w:numPr>
        <w:rPr>
          <w:rFonts w:ascii="Calibri Light" w:hAnsi="Calibri Light" w:cs="Calibri Light"/>
          <w:bCs/>
        </w:rPr>
      </w:pPr>
      <w:r w:rsidRPr="0084431B">
        <w:rPr>
          <w:rFonts w:ascii="Calibri Light" w:hAnsi="Calibri Light" w:cs="Calibri Light"/>
          <w:bCs/>
        </w:rPr>
        <w:t>variazioni nella struttura dell’organigramma, nelle posizioni organizzative e nelle mansioni;</w:t>
      </w:r>
    </w:p>
    <w:p w14:paraId="009B5098" w14:textId="77777777" w:rsidR="0084431B" w:rsidRDefault="005F3374" w:rsidP="0084431B">
      <w:pPr>
        <w:pStyle w:val="Paragrafoelenco"/>
        <w:numPr>
          <w:ilvl w:val="0"/>
          <w:numId w:val="7"/>
        </w:numPr>
        <w:rPr>
          <w:rFonts w:ascii="Calibri Light" w:hAnsi="Calibri Light" w:cs="Calibri Light"/>
          <w:bCs/>
        </w:rPr>
      </w:pPr>
      <w:r w:rsidRPr="0084431B">
        <w:rPr>
          <w:rFonts w:ascii="Calibri Light" w:hAnsi="Calibri Light" w:cs="Calibri Light"/>
          <w:bCs/>
        </w:rPr>
        <w:t>nuove materie prime, sostanze chimiche e preparati pericolosi;</w:t>
      </w:r>
    </w:p>
    <w:p w14:paraId="2E042ED4" w14:textId="77777777" w:rsidR="0084431B" w:rsidRDefault="005F3374" w:rsidP="0084431B">
      <w:pPr>
        <w:pStyle w:val="Paragrafoelenco"/>
        <w:numPr>
          <w:ilvl w:val="0"/>
          <w:numId w:val="7"/>
        </w:numPr>
        <w:rPr>
          <w:rFonts w:ascii="Calibri Light" w:hAnsi="Calibri Light" w:cs="Calibri Light"/>
          <w:bCs/>
        </w:rPr>
      </w:pPr>
      <w:r w:rsidRPr="0084431B">
        <w:rPr>
          <w:rFonts w:ascii="Calibri Light" w:hAnsi="Calibri Light" w:cs="Calibri Light"/>
          <w:bCs/>
        </w:rPr>
        <w:t>sviluppo o modifica, di prodotti e/o servizi;</w:t>
      </w:r>
    </w:p>
    <w:p w14:paraId="77997103" w14:textId="77777777" w:rsidR="0084431B" w:rsidRDefault="005F3374" w:rsidP="0084431B">
      <w:pPr>
        <w:pStyle w:val="Paragrafoelenco"/>
        <w:numPr>
          <w:ilvl w:val="0"/>
          <w:numId w:val="7"/>
        </w:numPr>
        <w:rPr>
          <w:rFonts w:ascii="Calibri Light" w:hAnsi="Calibri Light" w:cs="Calibri Light"/>
          <w:bCs/>
        </w:rPr>
      </w:pPr>
      <w:r w:rsidRPr="0084431B">
        <w:rPr>
          <w:rFonts w:ascii="Calibri Light" w:hAnsi="Calibri Light" w:cs="Calibri Light"/>
          <w:bCs/>
        </w:rPr>
        <w:t>aggiornamenti legislativi e normativi;</w:t>
      </w:r>
    </w:p>
    <w:p w14:paraId="5C1560F1" w14:textId="0F778797" w:rsidR="005F3374" w:rsidRPr="0084431B" w:rsidRDefault="005F3374" w:rsidP="0084431B">
      <w:pPr>
        <w:pStyle w:val="Paragrafoelenco"/>
        <w:numPr>
          <w:ilvl w:val="0"/>
          <w:numId w:val="7"/>
        </w:numPr>
        <w:rPr>
          <w:rFonts w:ascii="Calibri Light" w:hAnsi="Calibri Light" w:cs="Calibri Light"/>
          <w:bCs/>
        </w:rPr>
      </w:pPr>
      <w:r w:rsidRPr="0084431B">
        <w:rPr>
          <w:rFonts w:ascii="Calibri Light" w:hAnsi="Calibri Light" w:cs="Calibri Light"/>
          <w:bCs/>
        </w:rPr>
        <w:t>modifiche alle procedure scaturite da azioni correttive e preventive.</w:t>
      </w:r>
    </w:p>
    <w:p w14:paraId="3B34F523" w14:textId="71A647F9" w:rsidR="005F3374" w:rsidRPr="0084431B" w:rsidRDefault="005F3374" w:rsidP="0084431B">
      <w:pPr>
        <w:pStyle w:val="Titolo2"/>
        <w:tabs>
          <w:tab w:val="clear" w:pos="6663"/>
          <w:tab w:val="num" w:pos="993"/>
        </w:tabs>
        <w:spacing w:line="276" w:lineRule="auto"/>
        <w:ind w:left="576" w:hanging="150"/>
        <w:rPr>
          <w:rFonts w:ascii="Calibri Light" w:hAnsi="Calibri Light" w:cs="Calibri Light"/>
          <w:color w:val="00833D"/>
          <w:szCs w:val="22"/>
        </w:rPr>
      </w:pPr>
      <w:bookmarkStart w:id="8" w:name="_Toc172214064"/>
      <w:r w:rsidRPr="0084431B">
        <w:rPr>
          <w:rFonts w:ascii="Calibri Light" w:hAnsi="Calibri Light" w:cs="Calibri Light"/>
          <w:color w:val="00833D"/>
          <w:szCs w:val="22"/>
        </w:rPr>
        <w:t xml:space="preserve">6.1 </w:t>
      </w:r>
      <w:r w:rsidRPr="00456C60">
        <w:rPr>
          <w:rFonts w:ascii="Calibri Light" w:hAnsi="Calibri Light" w:cs="Calibri Light"/>
          <w:color w:val="008444"/>
          <w:szCs w:val="22"/>
        </w:rPr>
        <w:t>Implementazione / modifica impianti / infrastrutture</w:t>
      </w:r>
      <w:bookmarkEnd w:id="8"/>
    </w:p>
    <w:p w14:paraId="115FBFD6" w14:textId="77777777" w:rsidR="005F3374" w:rsidRDefault="005F3374" w:rsidP="0084431B">
      <w:pPr>
        <w:ind w:left="426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 xml:space="preserve">In caso di </w:t>
      </w:r>
      <w:r w:rsidRPr="005F3374">
        <w:rPr>
          <w:rFonts w:ascii="Calibri Light" w:hAnsi="Calibri Light" w:cs="Calibri Light"/>
          <w:bCs/>
        </w:rPr>
        <w:t xml:space="preserve">realizzazione/installazione di nuovi impianti, di modifiche agli esistenti o al processo produttivo viene effettuata </w:t>
      </w:r>
      <w:r>
        <w:rPr>
          <w:rFonts w:ascii="Calibri Light" w:hAnsi="Calibri Light" w:cs="Calibri Light"/>
          <w:bCs/>
        </w:rPr>
        <w:t>la valutazione preventiva dei rischi SSL e degli impatti in relazione al mantenimento della conformità normativa,</w:t>
      </w:r>
    </w:p>
    <w:p w14:paraId="7F152092" w14:textId="7FAE4C42" w:rsidR="005F3374" w:rsidRPr="0084431B" w:rsidRDefault="005F3374" w:rsidP="0084431B">
      <w:pPr>
        <w:pStyle w:val="Titolo2"/>
        <w:tabs>
          <w:tab w:val="clear" w:pos="6663"/>
          <w:tab w:val="num" w:pos="993"/>
        </w:tabs>
        <w:spacing w:line="276" w:lineRule="auto"/>
        <w:ind w:left="576" w:hanging="150"/>
        <w:rPr>
          <w:rFonts w:ascii="Calibri Light" w:hAnsi="Calibri Light" w:cs="Calibri Light"/>
          <w:color w:val="00833D"/>
          <w:szCs w:val="22"/>
        </w:rPr>
      </w:pPr>
      <w:bookmarkStart w:id="9" w:name="_Toc172214065"/>
      <w:r w:rsidRPr="0084431B">
        <w:rPr>
          <w:rFonts w:ascii="Calibri Light" w:hAnsi="Calibri Light" w:cs="Calibri Light"/>
          <w:color w:val="00833D"/>
          <w:szCs w:val="22"/>
        </w:rPr>
        <w:t xml:space="preserve">6.2 </w:t>
      </w:r>
      <w:r w:rsidRPr="00456C60">
        <w:rPr>
          <w:rFonts w:ascii="Calibri Light" w:hAnsi="Calibri Light" w:cs="Calibri Light"/>
          <w:color w:val="008444"/>
          <w:szCs w:val="22"/>
        </w:rPr>
        <w:t>Introduzione di nuove attrezzature di lavoro</w:t>
      </w:r>
      <w:bookmarkEnd w:id="9"/>
    </w:p>
    <w:p w14:paraId="688F709B" w14:textId="240A2FFC" w:rsidR="005F3374" w:rsidRPr="005F3374" w:rsidRDefault="005F3374" w:rsidP="0084431B">
      <w:pPr>
        <w:ind w:left="360"/>
        <w:rPr>
          <w:rFonts w:ascii="Calibri Light" w:hAnsi="Calibri Light" w:cs="Calibri Light"/>
          <w:bCs/>
        </w:rPr>
      </w:pPr>
      <w:r w:rsidRPr="005F3374">
        <w:rPr>
          <w:rFonts w:ascii="Calibri Light" w:hAnsi="Calibri Light" w:cs="Calibri Light"/>
          <w:bCs/>
        </w:rPr>
        <w:t>Prima di acquistare, introdurre (anche in regime di noleggio o concessione d’uso ecc</w:t>
      </w:r>
      <w:r w:rsidR="00456C60">
        <w:rPr>
          <w:rFonts w:ascii="Calibri Light" w:hAnsi="Calibri Light" w:cs="Calibri Light"/>
          <w:bCs/>
        </w:rPr>
        <w:t>.</w:t>
      </w:r>
      <w:r w:rsidRPr="005F3374">
        <w:rPr>
          <w:rFonts w:ascii="Calibri Light" w:hAnsi="Calibri Light" w:cs="Calibri Light"/>
          <w:bCs/>
        </w:rPr>
        <w:t>), attrezzature di lavoro, si deve verificare la loro conformità, tramite richiesta (con la collaborazione del SPP) della documentazione pertinente al fornitore.</w:t>
      </w:r>
    </w:p>
    <w:p w14:paraId="61DFD5FB" w14:textId="0A06D7BD" w:rsidR="005F3374" w:rsidRPr="0084431B" w:rsidRDefault="005F3374" w:rsidP="005F3374">
      <w:pPr>
        <w:ind w:left="360"/>
        <w:rPr>
          <w:rFonts w:ascii="Calibri Light" w:eastAsia="Times New Roman" w:hAnsi="Calibri Light" w:cs="Calibri Light"/>
          <w:b/>
          <w:bCs/>
          <w:caps/>
          <w:color w:val="00833D"/>
          <w:sz w:val="24"/>
        </w:rPr>
      </w:pPr>
      <w:r w:rsidRPr="0084431B">
        <w:rPr>
          <w:rFonts w:ascii="Calibri Light" w:eastAsia="Times New Roman" w:hAnsi="Calibri Light" w:cs="Calibri Light"/>
          <w:b/>
          <w:bCs/>
          <w:caps/>
          <w:color w:val="00833D"/>
          <w:sz w:val="24"/>
        </w:rPr>
        <w:t xml:space="preserve">6.3 </w:t>
      </w:r>
      <w:r w:rsidRPr="00456C60">
        <w:rPr>
          <w:rFonts w:ascii="Calibri Light" w:eastAsia="Times New Roman" w:hAnsi="Calibri Light" w:cs="Calibri Light"/>
          <w:b/>
          <w:bCs/>
          <w:caps/>
          <w:color w:val="008444"/>
          <w:sz w:val="24"/>
        </w:rPr>
        <w:t>Introduzione di nuovi dispositivi di protezione o modifiche agli stessi</w:t>
      </w:r>
    </w:p>
    <w:p w14:paraId="20AB5C35" w14:textId="77777777" w:rsidR="005F3374" w:rsidRDefault="005F3374" w:rsidP="0084431B">
      <w:pPr>
        <w:ind w:left="360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>Prima di introdurre nuovi DPI viene effettuata la valutazione di loro impatti in termini di efficacia ed efficienza da parte di RSPP.</w:t>
      </w:r>
    </w:p>
    <w:p w14:paraId="7E260EAF" w14:textId="35DF9C88" w:rsidR="005F3374" w:rsidRPr="0084431B" w:rsidRDefault="005F3374" w:rsidP="005F3374">
      <w:pPr>
        <w:ind w:left="360"/>
        <w:rPr>
          <w:rFonts w:ascii="Calibri Light" w:eastAsia="Times New Roman" w:hAnsi="Calibri Light" w:cs="Calibri Light"/>
          <w:b/>
          <w:bCs/>
          <w:caps/>
          <w:color w:val="00833D"/>
          <w:sz w:val="24"/>
        </w:rPr>
      </w:pPr>
      <w:r w:rsidRPr="0084431B">
        <w:rPr>
          <w:rFonts w:ascii="Calibri Light" w:eastAsia="Times New Roman" w:hAnsi="Calibri Light" w:cs="Calibri Light"/>
          <w:b/>
          <w:bCs/>
          <w:caps/>
          <w:color w:val="00833D"/>
          <w:sz w:val="24"/>
        </w:rPr>
        <w:t xml:space="preserve">6.4. </w:t>
      </w:r>
      <w:r w:rsidRPr="00456C60">
        <w:rPr>
          <w:rFonts w:ascii="Calibri Light" w:eastAsia="Times New Roman" w:hAnsi="Calibri Light" w:cs="Calibri Light"/>
          <w:b/>
          <w:bCs/>
          <w:caps/>
          <w:color w:val="008444"/>
          <w:sz w:val="24"/>
        </w:rPr>
        <w:t>Variazioni nella struttura dell’organigramma, nelle posizioni organizzative e nelle mansioni</w:t>
      </w:r>
    </w:p>
    <w:p w14:paraId="34B7026F" w14:textId="6A1F965E" w:rsidR="005F3374" w:rsidRDefault="005F3374" w:rsidP="0084431B">
      <w:pPr>
        <w:ind w:left="360"/>
        <w:rPr>
          <w:rFonts w:ascii="Calibri Light" w:hAnsi="Calibri Light" w:cs="Calibri Light"/>
          <w:bCs/>
        </w:rPr>
      </w:pPr>
      <w:r w:rsidRPr="005F3374">
        <w:rPr>
          <w:rFonts w:ascii="Calibri Light" w:hAnsi="Calibri Light" w:cs="Calibri Light"/>
          <w:bCs/>
        </w:rPr>
        <w:t>L’inserimento o il cambiamento di posizioni organizzative</w:t>
      </w:r>
      <w:r>
        <w:rPr>
          <w:rFonts w:ascii="Calibri Light" w:hAnsi="Calibri Light" w:cs="Calibri Light"/>
          <w:bCs/>
        </w:rPr>
        <w:t xml:space="preserve"> comporta la verifica della corretta attribuzione di ruoli e della responsabilità, anche ai fini del D.Lgs 81/08, nonché la revisione dell’organigramma del sistema.</w:t>
      </w:r>
    </w:p>
    <w:p w14:paraId="7FD5FA71" w14:textId="0A6762F5" w:rsidR="005F3374" w:rsidRDefault="005F3374" w:rsidP="0084431B">
      <w:pPr>
        <w:ind w:left="360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>Dev</w:t>
      </w:r>
      <w:r w:rsidR="00F73804">
        <w:rPr>
          <w:rFonts w:ascii="Calibri Light" w:hAnsi="Calibri Light" w:cs="Calibri Light"/>
          <w:bCs/>
        </w:rPr>
        <w:t xml:space="preserve">ono </w:t>
      </w:r>
      <w:r>
        <w:rPr>
          <w:rFonts w:ascii="Calibri Light" w:hAnsi="Calibri Light" w:cs="Calibri Light"/>
          <w:bCs/>
        </w:rPr>
        <w:t xml:space="preserve">essere verificato eventualmente </w:t>
      </w:r>
      <w:r w:rsidR="00F73804">
        <w:rPr>
          <w:rFonts w:ascii="Calibri Light" w:hAnsi="Calibri Light" w:cs="Calibri Light"/>
          <w:bCs/>
        </w:rPr>
        <w:t>requisiti formativi aggiuntivi.</w:t>
      </w:r>
    </w:p>
    <w:p w14:paraId="150E509B" w14:textId="6BE53603" w:rsidR="005F3374" w:rsidRPr="005F3374" w:rsidRDefault="005F3374" w:rsidP="0084431B">
      <w:pPr>
        <w:ind w:left="360"/>
        <w:rPr>
          <w:rFonts w:ascii="Calibri Light" w:hAnsi="Calibri Light" w:cs="Calibri Light"/>
          <w:bCs/>
        </w:rPr>
      </w:pPr>
      <w:r w:rsidRPr="005F3374">
        <w:rPr>
          <w:rFonts w:ascii="Calibri Light" w:hAnsi="Calibri Light" w:cs="Calibri Light"/>
          <w:bCs/>
        </w:rPr>
        <w:t xml:space="preserve">Eventuali nuove mansioni, postazioni di lavoro vengono necessariamente valutate secondo la Valutazione del Rischio. </w:t>
      </w:r>
    </w:p>
    <w:p w14:paraId="6136F5B1" w14:textId="11FB3049" w:rsidR="005F3374" w:rsidRPr="0084431B" w:rsidRDefault="005F3374" w:rsidP="005F3374">
      <w:pPr>
        <w:ind w:left="360"/>
        <w:rPr>
          <w:rFonts w:ascii="Calibri Light" w:eastAsia="Times New Roman" w:hAnsi="Calibri Light" w:cs="Calibri Light"/>
          <w:b/>
          <w:bCs/>
          <w:caps/>
          <w:color w:val="00833D"/>
          <w:sz w:val="24"/>
        </w:rPr>
      </w:pPr>
      <w:r w:rsidRPr="0084431B">
        <w:rPr>
          <w:rFonts w:ascii="Calibri Light" w:eastAsia="Times New Roman" w:hAnsi="Calibri Light" w:cs="Calibri Light"/>
          <w:b/>
          <w:bCs/>
          <w:caps/>
          <w:color w:val="00833D"/>
          <w:sz w:val="24"/>
        </w:rPr>
        <w:t>6.5</w:t>
      </w:r>
      <w:r w:rsidRPr="0084431B">
        <w:rPr>
          <w:rFonts w:ascii="Calibri Light" w:eastAsia="Times New Roman" w:hAnsi="Calibri Light" w:cs="Calibri Light"/>
          <w:b/>
          <w:bCs/>
          <w:caps/>
          <w:color w:val="00833D"/>
          <w:sz w:val="24"/>
        </w:rPr>
        <w:tab/>
      </w:r>
      <w:r w:rsidRPr="00456C60">
        <w:rPr>
          <w:rFonts w:ascii="Calibri Light" w:eastAsia="Times New Roman" w:hAnsi="Calibri Light" w:cs="Calibri Light"/>
          <w:b/>
          <w:bCs/>
          <w:caps/>
          <w:color w:val="008444"/>
          <w:sz w:val="24"/>
        </w:rPr>
        <w:t>Nuove materie prime, sostanze chimiche e preparati pericolosi</w:t>
      </w:r>
    </w:p>
    <w:p w14:paraId="3952CD71" w14:textId="7134933F" w:rsidR="005F3374" w:rsidRDefault="005F3374" w:rsidP="0084431B">
      <w:pPr>
        <w:ind w:left="360"/>
        <w:rPr>
          <w:rFonts w:ascii="Calibri Light" w:hAnsi="Calibri Light" w:cs="Calibri Light"/>
          <w:bCs/>
        </w:rPr>
      </w:pPr>
      <w:r w:rsidRPr="005F3374">
        <w:rPr>
          <w:rFonts w:ascii="Calibri Light" w:hAnsi="Calibri Light" w:cs="Calibri Light"/>
          <w:bCs/>
        </w:rPr>
        <w:t>L</w:t>
      </w:r>
      <w:r>
        <w:rPr>
          <w:rFonts w:ascii="Calibri Light" w:hAnsi="Calibri Light" w:cs="Calibri Light"/>
          <w:bCs/>
        </w:rPr>
        <w:t xml:space="preserve">’introduzione di </w:t>
      </w:r>
      <w:r w:rsidRPr="005F3374">
        <w:rPr>
          <w:rFonts w:ascii="Calibri Light" w:hAnsi="Calibri Light" w:cs="Calibri Light"/>
          <w:bCs/>
        </w:rPr>
        <w:t xml:space="preserve">nuove materie prime, sostanza chimiche e preparati pericolosi </w:t>
      </w:r>
      <w:r>
        <w:rPr>
          <w:rFonts w:ascii="Calibri Light" w:hAnsi="Calibri Light" w:cs="Calibri Light"/>
          <w:bCs/>
        </w:rPr>
        <w:t xml:space="preserve">è effettuata dal SPP in via preventiva per individuare le relative misure di prevenzione protezione nonché eventuali requisiti </w:t>
      </w:r>
      <w:r w:rsidR="00F73804">
        <w:rPr>
          <w:rFonts w:ascii="Calibri Light" w:hAnsi="Calibri Light" w:cs="Calibri Light"/>
          <w:bCs/>
        </w:rPr>
        <w:t>formativi</w:t>
      </w:r>
      <w:r>
        <w:rPr>
          <w:rFonts w:ascii="Calibri Light" w:hAnsi="Calibri Light" w:cs="Calibri Light"/>
          <w:bCs/>
        </w:rPr>
        <w:t xml:space="preserve"> aggiuntivi.</w:t>
      </w:r>
    </w:p>
    <w:p w14:paraId="6AF6C5F5" w14:textId="77777777" w:rsidR="0084431B" w:rsidRDefault="0084431B" w:rsidP="0084431B">
      <w:pPr>
        <w:ind w:left="360"/>
        <w:rPr>
          <w:rFonts w:ascii="Calibri Light" w:hAnsi="Calibri Light" w:cs="Calibri Light"/>
          <w:bCs/>
        </w:rPr>
      </w:pPr>
    </w:p>
    <w:p w14:paraId="03A18881" w14:textId="5A219F2A" w:rsidR="005F3374" w:rsidRPr="0084431B" w:rsidRDefault="00F73804" w:rsidP="00F73804">
      <w:pPr>
        <w:ind w:left="360"/>
        <w:rPr>
          <w:rFonts w:ascii="Calibri Light" w:eastAsia="Times New Roman" w:hAnsi="Calibri Light" w:cs="Calibri Light"/>
          <w:b/>
          <w:bCs/>
          <w:caps/>
          <w:color w:val="00833D"/>
          <w:sz w:val="24"/>
        </w:rPr>
      </w:pPr>
      <w:r w:rsidRPr="0084431B">
        <w:rPr>
          <w:rFonts w:ascii="Calibri Light" w:eastAsia="Times New Roman" w:hAnsi="Calibri Light" w:cs="Calibri Light"/>
          <w:b/>
          <w:bCs/>
          <w:caps/>
          <w:color w:val="00833D"/>
          <w:sz w:val="24"/>
        </w:rPr>
        <w:t>6.7</w:t>
      </w:r>
      <w:r w:rsidR="005F3374" w:rsidRPr="0084431B">
        <w:rPr>
          <w:rFonts w:ascii="Calibri Light" w:eastAsia="Times New Roman" w:hAnsi="Calibri Light" w:cs="Calibri Light"/>
          <w:b/>
          <w:bCs/>
          <w:caps/>
          <w:color w:val="00833D"/>
          <w:sz w:val="24"/>
        </w:rPr>
        <w:tab/>
      </w:r>
      <w:r w:rsidR="005F3374" w:rsidRPr="00456C60">
        <w:rPr>
          <w:rFonts w:ascii="Calibri Light" w:eastAsia="Times New Roman" w:hAnsi="Calibri Light" w:cs="Calibri Light"/>
          <w:b/>
          <w:bCs/>
          <w:caps/>
          <w:color w:val="008444"/>
          <w:sz w:val="24"/>
        </w:rPr>
        <w:t>Aggiornamenti legislativi e normativi</w:t>
      </w:r>
    </w:p>
    <w:p w14:paraId="4C75B3EE" w14:textId="77777777" w:rsidR="00F73804" w:rsidRDefault="005F3374" w:rsidP="0084431B">
      <w:pPr>
        <w:ind w:left="360"/>
        <w:rPr>
          <w:rFonts w:ascii="Calibri Light" w:hAnsi="Calibri Light" w:cs="Calibri Light"/>
          <w:bCs/>
        </w:rPr>
      </w:pPr>
      <w:r w:rsidRPr="005F3374">
        <w:rPr>
          <w:rFonts w:ascii="Calibri Light" w:hAnsi="Calibri Light" w:cs="Calibri Light"/>
          <w:bCs/>
        </w:rPr>
        <w:t xml:space="preserve">L'analisi e gestione degli aggiornamenti legislativi e normativi </w:t>
      </w:r>
      <w:r w:rsidR="00F73804">
        <w:rPr>
          <w:rFonts w:ascii="Calibri Light" w:hAnsi="Calibri Light" w:cs="Calibri Light"/>
          <w:bCs/>
        </w:rPr>
        <w:t>comporta la valutazione dei relativi impatti sul sistema SSL.</w:t>
      </w:r>
    </w:p>
    <w:p w14:paraId="4AE2F063" w14:textId="77777777" w:rsidR="00F73804" w:rsidRDefault="00F73804" w:rsidP="0084431B">
      <w:pPr>
        <w:ind w:left="360"/>
      </w:pPr>
      <w:r>
        <w:rPr>
          <w:rFonts w:ascii="Calibri Light" w:hAnsi="Calibri Light" w:cs="Calibri Light"/>
          <w:bCs/>
        </w:rPr>
        <w:t>Sono possibili misure di adeguamento che richiedono modifiche al sistema e introducono azioni formative conseguenti.</w:t>
      </w:r>
      <w:r w:rsidRPr="00F73804">
        <w:t xml:space="preserve"> </w:t>
      </w:r>
    </w:p>
    <w:p w14:paraId="137D8827" w14:textId="4A71E6AF" w:rsidR="00F73804" w:rsidRPr="0084431B" w:rsidRDefault="00F73804" w:rsidP="00F73804">
      <w:pPr>
        <w:ind w:left="360"/>
        <w:rPr>
          <w:rFonts w:ascii="Calibri Light" w:eastAsia="Times New Roman" w:hAnsi="Calibri Light" w:cs="Calibri Light"/>
          <w:b/>
          <w:bCs/>
          <w:caps/>
          <w:color w:val="00833D"/>
          <w:sz w:val="24"/>
        </w:rPr>
      </w:pPr>
      <w:r w:rsidRPr="0084431B">
        <w:rPr>
          <w:rFonts w:ascii="Calibri Light" w:eastAsia="Times New Roman" w:hAnsi="Calibri Light" w:cs="Calibri Light"/>
          <w:b/>
          <w:bCs/>
          <w:caps/>
          <w:color w:val="00833D"/>
          <w:sz w:val="24"/>
        </w:rPr>
        <w:t>6.8</w:t>
      </w:r>
      <w:r w:rsidRPr="0084431B">
        <w:rPr>
          <w:rFonts w:ascii="Calibri Light" w:eastAsia="Times New Roman" w:hAnsi="Calibri Light" w:cs="Calibri Light"/>
          <w:b/>
          <w:bCs/>
          <w:caps/>
          <w:color w:val="00833D"/>
          <w:sz w:val="24"/>
        </w:rPr>
        <w:tab/>
      </w:r>
      <w:r w:rsidR="0084431B">
        <w:rPr>
          <w:rFonts w:ascii="Calibri Light" w:eastAsia="Times New Roman" w:hAnsi="Calibri Light" w:cs="Calibri Light"/>
          <w:b/>
          <w:bCs/>
          <w:caps/>
          <w:color w:val="00833D"/>
          <w:sz w:val="24"/>
        </w:rPr>
        <w:t xml:space="preserve"> </w:t>
      </w:r>
      <w:r w:rsidRPr="00456C60">
        <w:rPr>
          <w:rFonts w:ascii="Calibri Light" w:eastAsia="Times New Roman" w:hAnsi="Calibri Light" w:cs="Calibri Light"/>
          <w:b/>
          <w:bCs/>
          <w:caps/>
          <w:color w:val="008444"/>
          <w:sz w:val="24"/>
        </w:rPr>
        <w:t>Modifiche alle procedure scaturite da azioni correttive e preventive</w:t>
      </w:r>
    </w:p>
    <w:p w14:paraId="60F6AD19" w14:textId="77777777" w:rsidR="00F73804" w:rsidRDefault="00F73804" w:rsidP="0084431B">
      <w:pPr>
        <w:ind w:left="360"/>
        <w:rPr>
          <w:rFonts w:ascii="Calibri Light" w:hAnsi="Calibri Light" w:cs="Calibri Light"/>
          <w:bCs/>
        </w:rPr>
      </w:pPr>
      <w:r w:rsidRPr="00F73804">
        <w:rPr>
          <w:rFonts w:ascii="Calibri Light" w:hAnsi="Calibri Light" w:cs="Calibri Light"/>
          <w:bCs/>
        </w:rPr>
        <w:t xml:space="preserve">Eventuali modifiche alle procedure scaturite da azioni correttive e preventive, </w:t>
      </w:r>
      <w:r>
        <w:rPr>
          <w:rFonts w:ascii="Calibri Light" w:hAnsi="Calibri Light" w:cs="Calibri Light"/>
          <w:bCs/>
        </w:rPr>
        <w:t>devono essere apportate solo dopo una verifica del loro impatto sul sistema.</w:t>
      </w:r>
    </w:p>
    <w:p w14:paraId="198E3DF8" w14:textId="7DB01393" w:rsidR="00F73804" w:rsidRDefault="00F73804" w:rsidP="0084431B">
      <w:pPr>
        <w:ind w:left="360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>La modifica alle procedure può comportare aggiornamenti formativi per le responsabilità in esse coinvolte e per i processi gestiti.</w:t>
      </w:r>
    </w:p>
    <w:p w14:paraId="26177E0F" w14:textId="441EAE13" w:rsidR="00794768" w:rsidRPr="0084431B" w:rsidRDefault="00794768" w:rsidP="00456C60">
      <w:pPr>
        <w:pStyle w:val="Titolo1"/>
      </w:pPr>
      <w:bookmarkStart w:id="10" w:name="_Toc105595066"/>
      <w:bookmarkStart w:id="11" w:name="_Toc172214066"/>
      <w:r w:rsidRPr="0084431B">
        <w:t>7</w:t>
      </w:r>
      <w:r w:rsidR="0084431B" w:rsidRPr="0084431B">
        <w:t>.</w:t>
      </w:r>
      <w:r w:rsidRPr="0084431B">
        <w:t xml:space="preserve"> </w:t>
      </w:r>
      <w:r w:rsidRPr="00456C60">
        <w:t>Registrazione</w:t>
      </w:r>
      <w:bookmarkEnd w:id="10"/>
      <w:bookmarkEnd w:id="11"/>
    </w:p>
    <w:p w14:paraId="043CBC61" w14:textId="77777777" w:rsidR="00F73804" w:rsidRDefault="00794768" w:rsidP="00794768">
      <w:pPr>
        <w:rPr>
          <w:rFonts w:ascii="Calibri Light" w:hAnsi="Calibri Light" w:cs="Calibri Light"/>
          <w:bCs/>
        </w:rPr>
      </w:pPr>
      <w:r w:rsidRPr="00794768">
        <w:rPr>
          <w:rFonts w:ascii="Calibri Light" w:hAnsi="Calibri Light" w:cs="Calibri Light"/>
          <w:bCs/>
        </w:rPr>
        <w:t xml:space="preserve">La </w:t>
      </w:r>
      <w:r w:rsidR="00F73804">
        <w:rPr>
          <w:rFonts w:ascii="Calibri Light" w:hAnsi="Calibri Light" w:cs="Calibri Light"/>
          <w:bCs/>
        </w:rPr>
        <w:t>modifica al sistema ed ai suoi elementi è registrata all’interno dei documenti descrittivi del sistema di gestione.</w:t>
      </w:r>
    </w:p>
    <w:p w14:paraId="7EC03CE5" w14:textId="59514BDD" w:rsidR="00393626" w:rsidRPr="00393626" w:rsidRDefault="00F73804" w:rsidP="00393626">
      <w:r>
        <w:rPr>
          <w:rFonts w:ascii="Calibri Light" w:hAnsi="Calibri Light" w:cs="Calibri Light"/>
          <w:bCs/>
        </w:rPr>
        <w:t xml:space="preserve">La gestione della documentazione del sistema è effettuata in accordo con la </w:t>
      </w:r>
      <w:r w:rsidRPr="00F73804">
        <w:rPr>
          <w:rFonts w:ascii="Calibri Light" w:hAnsi="Calibri Light" w:cs="Calibri Light"/>
          <w:bCs/>
        </w:rPr>
        <w:t>PO06 (Gestione documentazione e registrazioni SSL</w:t>
      </w:r>
      <w:r w:rsidR="00911F99">
        <w:rPr>
          <w:rFonts w:ascii="Calibri Light" w:hAnsi="Calibri Light" w:cs="Calibri Light"/>
          <w:bCs/>
        </w:rPr>
        <w:t>)</w:t>
      </w:r>
      <w:r>
        <w:rPr>
          <w:rFonts w:ascii="Calibri Light" w:hAnsi="Calibri Light" w:cs="Calibri Light"/>
          <w:bCs/>
        </w:rPr>
        <w:t>.</w:t>
      </w:r>
    </w:p>
    <w:sectPr w:rsidR="00393626" w:rsidRPr="00393626" w:rsidSect="002F1951">
      <w:headerReference w:type="default" r:id="rId12"/>
      <w:footerReference w:type="default" r:id="rId13"/>
      <w:pgSz w:w="11906" w:h="16838"/>
      <w:pgMar w:top="1985" w:right="1134" w:bottom="1276" w:left="1418" w:header="708" w:footer="7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9795441" w14:textId="77777777" w:rsidR="0067572A" w:rsidRDefault="0067572A" w:rsidP="00F17BEC">
      <w:pPr>
        <w:spacing w:before="0" w:after="0"/>
      </w:pPr>
      <w:r>
        <w:separator/>
      </w:r>
    </w:p>
  </w:endnote>
  <w:endnote w:type="continuationSeparator" w:id="0">
    <w:p w14:paraId="501493FF" w14:textId="77777777" w:rsidR="0067572A" w:rsidRDefault="0067572A" w:rsidP="00F17BEC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GAFNB+Arial,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lbertus Medium">
    <w:altName w:val="Candara"/>
    <w:charset w:val="00"/>
    <w:family w:val="swiss"/>
    <w:pitch w:val="variable"/>
    <w:sig w:usb0="00000003" w:usb1="00000000" w:usb2="00000000" w:usb3="00000000" w:csb0="00000001" w:csb1="00000000"/>
  </w:font>
  <w:font w:name="EPSON Roman T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Swis721 BT">
    <w:panose1 w:val="020B0504020202020204"/>
    <w:charset w:val="00"/>
    <w:family w:val="swiss"/>
    <w:pitch w:val="variable"/>
    <w:sig w:usb0="00000087" w:usb1="00000000" w:usb2="00000000" w:usb3="00000000" w:csb0="0000001B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09E7F2" w14:textId="77777777" w:rsidR="002F1951" w:rsidRPr="009F4947" w:rsidRDefault="002F1951" w:rsidP="002F1951">
    <w:pPr>
      <w:pStyle w:val="Pidipagina"/>
      <w:jc w:val="center"/>
      <w:rPr>
        <w:rFonts w:ascii="Calibri Light" w:hAnsi="Calibri Light" w:cs="Calibri Light"/>
        <w:sz w:val="18"/>
        <w:szCs w:val="18"/>
      </w:rPr>
    </w:pPr>
    <w:r w:rsidRPr="009F4947">
      <w:rPr>
        <w:rFonts w:ascii="Calibri Light" w:hAnsi="Calibri Light" w:cs="Calibri Light"/>
        <w:sz w:val="18"/>
        <w:szCs w:val="18"/>
      </w:rPr>
      <w:t>“SE STAMPATA COPIA NON CONTROLLATA”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931357" w14:textId="7EACB928" w:rsidR="000E2DCF" w:rsidRPr="0031381A" w:rsidRDefault="00911F99" w:rsidP="00207477">
    <w:pPr>
      <w:pStyle w:val="Pidipagina"/>
      <w:tabs>
        <w:tab w:val="clear" w:pos="4819"/>
        <w:tab w:val="clear" w:pos="9638"/>
        <w:tab w:val="center" w:pos="-2552"/>
        <w:tab w:val="right" w:pos="9356"/>
      </w:tabs>
      <w:rPr>
        <w:i/>
        <w:sz w:val="18"/>
        <w:szCs w:val="18"/>
      </w:rPr>
    </w:pPr>
    <w:r>
      <w:fldChar w:fldCharType="begin"/>
    </w:r>
    <w:r>
      <w:instrText xml:space="preserve"> FILENAME   \* MERGEFORMAT </w:instrText>
    </w:r>
    <w:r>
      <w:fldChar w:fldCharType="separate"/>
    </w:r>
    <w:r w:rsidR="00365204" w:rsidRPr="00365204">
      <w:rPr>
        <w:i/>
        <w:noProof/>
        <w:sz w:val="18"/>
        <w:szCs w:val="18"/>
      </w:rPr>
      <w:t>SGQA-POLITICA</w:t>
    </w:r>
    <w:r w:rsidR="00365204">
      <w:rPr>
        <w:noProof/>
      </w:rPr>
      <w:t xml:space="preserve"> INTEGRATA QUALITÀ E AMBIENTE</w:t>
    </w:r>
    <w:r>
      <w:rPr>
        <w:noProof/>
      </w:rPr>
      <w:fldChar w:fldCharType="end"/>
    </w:r>
    <w:r w:rsidR="000E2DCF" w:rsidRPr="0031381A">
      <w:rPr>
        <w:i/>
        <w:sz w:val="18"/>
        <w:szCs w:val="18"/>
      </w:rPr>
      <w:tab/>
      <w:t xml:space="preserve">pag. </w:t>
    </w:r>
    <w:r w:rsidR="000E2DCF" w:rsidRPr="0031381A">
      <w:rPr>
        <w:i/>
        <w:sz w:val="18"/>
        <w:szCs w:val="18"/>
      </w:rPr>
      <w:fldChar w:fldCharType="begin"/>
    </w:r>
    <w:r w:rsidR="000E2DCF" w:rsidRPr="0031381A">
      <w:rPr>
        <w:i/>
        <w:sz w:val="18"/>
        <w:szCs w:val="18"/>
      </w:rPr>
      <w:instrText xml:space="preserve"> PAGE  \* Arabic  \* MERGEFORMAT </w:instrText>
    </w:r>
    <w:r w:rsidR="000E2DCF" w:rsidRPr="0031381A">
      <w:rPr>
        <w:i/>
        <w:sz w:val="18"/>
        <w:szCs w:val="18"/>
      </w:rPr>
      <w:fldChar w:fldCharType="separate"/>
    </w:r>
    <w:r w:rsidR="000E2DCF">
      <w:rPr>
        <w:i/>
        <w:noProof/>
        <w:sz w:val="18"/>
        <w:szCs w:val="18"/>
      </w:rPr>
      <w:t>2</w:t>
    </w:r>
    <w:r w:rsidR="000E2DCF" w:rsidRPr="0031381A">
      <w:rPr>
        <w:i/>
        <w:sz w:val="18"/>
        <w:szCs w:val="18"/>
      </w:rPr>
      <w:fldChar w:fldCharType="end"/>
    </w:r>
    <w:r w:rsidR="000E2DCF" w:rsidRPr="0031381A">
      <w:rPr>
        <w:i/>
        <w:sz w:val="18"/>
        <w:szCs w:val="18"/>
      </w:rPr>
      <w:t xml:space="preserve"> di </w:t>
    </w:r>
    <w:r>
      <w:fldChar w:fldCharType="begin"/>
    </w:r>
    <w:r>
      <w:instrText xml:space="preserve"> NUMPAGES  \* Arabic  \* MERGEFORMAT </w:instrText>
    </w:r>
    <w:r>
      <w:fldChar w:fldCharType="separate"/>
    </w:r>
    <w:r w:rsidR="005B0311" w:rsidRPr="005B0311">
      <w:rPr>
        <w:i/>
        <w:noProof/>
        <w:sz w:val="18"/>
        <w:szCs w:val="18"/>
      </w:rPr>
      <w:t>3</w:t>
    </w:r>
    <w:r>
      <w:rPr>
        <w:i/>
        <w:noProof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30679F" w14:textId="0111AB26" w:rsidR="002F1951" w:rsidRDefault="002F1951" w:rsidP="002F1951">
    <w:pPr>
      <w:pBdr>
        <w:top w:val="single" w:sz="4" w:space="0" w:color="auto"/>
      </w:pBdr>
      <w:tabs>
        <w:tab w:val="left" w:pos="3087"/>
        <w:tab w:val="left" w:pos="5353"/>
        <w:tab w:val="left" w:pos="8835"/>
        <w:tab w:val="left" w:pos="12344"/>
        <w:tab w:val="left" w:pos="14871"/>
      </w:tabs>
      <w:spacing w:before="60" w:after="60" w:line="240" w:lineRule="auto"/>
      <w:jc w:val="center"/>
      <w:rPr>
        <w:rFonts w:ascii="Calibri Light" w:hAnsi="Calibri Light" w:cs="Calibri Light"/>
        <w:bCs/>
        <w:color w:val="000000" w:themeColor="text1"/>
        <w:sz w:val="16"/>
        <w:szCs w:val="16"/>
      </w:rPr>
    </w:pPr>
    <w:r w:rsidRPr="002F1951">
      <w:rPr>
        <w:rFonts w:ascii="Calibri Light" w:hAnsi="Calibri Light" w:cs="Calibri Light"/>
        <w:bCs/>
        <w:color w:val="000000" w:themeColor="text1"/>
        <w:sz w:val="16"/>
        <w:szCs w:val="16"/>
      </w:rPr>
      <w:t>“SE STAMPATA COPIA NON CONTROLLATA”</w:t>
    </w:r>
  </w:p>
  <w:p w14:paraId="6F041873" w14:textId="051D0F3C" w:rsidR="002F1951" w:rsidRPr="002F1951" w:rsidRDefault="002F1951" w:rsidP="002F1951">
    <w:pPr>
      <w:pStyle w:val="Pidipagina"/>
      <w:tabs>
        <w:tab w:val="clear" w:pos="4819"/>
        <w:tab w:val="clear" w:pos="9638"/>
        <w:tab w:val="center" w:pos="-2552"/>
        <w:tab w:val="right" w:pos="9356"/>
      </w:tabs>
      <w:rPr>
        <w:rFonts w:ascii="Calibri Light" w:hAnsi="Calibri Light" w:cs="Calibri Light"/>
        <w:i/>
        <w:sz w:val="18"/>
        <w:szCs w:val="18"/>
      </w:rPr>
    </w:pPr>
    <w:r w:rsidRPr="002F1951">
      <w:rPr>
        <w:rFonts w:ascii="Calibri Light" w:hAnsi="Calibri Light" w:cs="Calibri Light"/>
        <w:i/>
        <w:sz w:val="18"/>
        <w:szCs w:val="18"/>
      </w:rPr>
      <w:tab/>
      <w:t xml:space="preserve">pag. </w:t>
    </w:r>
    <w:r w:rsidRPr="002F1951">
      <w:rPr>
        <w:rFonts w:ascii="Calibri Light" w:hAnsi="Calibri Light" w:cs="Calibri Light"/>
        <w:i/>
        <w:sz w:val="18"/>
        <w:szCs w:val="18"/>
      </w:rPr>
      <w:fldChar w:fldCharType="begin"/>
    </w:r>
    <w:r w:rsidRPr="002F1951">
      <w:rPr>
        <w:rFonts w:ascii="Calibri Light" w:hAnsi="Calibri Light" w:cs="Calibri Light"/>
        <w:i/>
        <w:sz w:val="18"/>
        <w:szCs w:val="18"/>
      </w:rPr>
      <w:instrText xml:space="preserve"> PAGE  \* Arabic  \* MERGEFORMAT </w:instrText>
    </w:r>
    <w:r w:rsidRPr="002F1951">
      <w:rPr>
        <w:rFonts w:ascii="Calibri Light" w:hAnsi="Calibri Light" w:cs="Calibri Light"/>
        <w:i/>
        <w:sz w:val="18"/>
        <w:szCs w:val="18"/>
      </w:rPr>
      <w:fldChar w:fldCharType="separate"/>
    </w:r>
    <w:r w:rsidRPr="002F1951">
      <w:rPr>
        <w:rFonts w:ascii="Calibri Light" w:hAnsi="Calibri Light" w:cs="Calibri Light"/>
        <w:i/>
        <w:sz w:val="18"/>
        <w:szCs w:val="18"/>
      </w:rPr>
      <w:t>3</w:t>
    </w:r>
    <w:r w:rsidRPr="002F1951">
      <w:rPr>
        <w:rFonts w:ascii="Calibri Light" w:hAnsi="Calibri Light" w:cs="Calibri Light"/>
        <w:i/>
        <w:sz w:val="18"/>
        <w:szCs w:val="18"/>
      </w:rPr>
      <w:fldChar w:fldCharType="end"/>
    </w:r>
    <w:r w:rsidRPr="002F1951">
      <w:rPr>
        <w:rFonts w:ascii="Calibri Light" w:hAnsi="Calibri Light" w:cs="Calibri Light"/>
        <w:i/>
        <w:sz w:val="18"/>
        <w:szCs w:val="18"/>
      </w:rPr>
      <w:t xml:space="preserve"> di </w:t>
    </w:r>
    <w:r w:rsidRPr="002F1951">
      <w:rPr>
        <w:rFonts w:ascii="Calibri Light" w:hAnsi="Calibri Light" w:cs="Calibri Light"/>
        <w:i/>
        <w:sz w:val="18"/>
        <w:szCs w:val="18"/>
      </w:rPr>
      <w:fldChar w:fldCharType="begin"/>
    </w:r>
    <w:r w:rsidRPr="002F1951">
      <w:rPr>
        <w:rFonts w:ascii="Calibri Light" w:hAnsi="Calibri Light" w:cs="Calibri Light"/>
        <w:i/>
        <w:sz w:val="18"/>
        <w:szCs w:val="18"/>
      </w:rPr>
      <w:instrText xml:space="preserve"> NUMPAGES  \* Arabic  \* MERGEFORMAT </w:instrText>
    </w:r>
    <w:r w:rsidRPr="002F1951">
      <w:rPr>
        <w:rFonts w:ascii="Calibri Light" w:hAnsi="Calibri Light" w:cs="Calibri Light"/>
        <w:i/>
        <w:sz w:val="18"/>
        <w:szCs w:val="18"/>
      </w:rPr>
      <w:fldChar w:fldCharType="separate"/>
    </w:r>
    <w:r w:rsidRPr="002F1951">
      <w:rPr>
        <w:rFonts w:ascii="Calibri Light" w:hAnsi="Calibri Light" w:cs="Calibri Light"/>
        <w:i/>
        <w:sz w:val="18"/>
        <w:szCs w:val="18"/>
      </w:rPr>
      <w:t>6</w:t>
    </w:r>
    <w:r w:rsidRPr="002F1951">
      <w:rPr>
        <w:rFonts w:ascii="Calibri Light" w:hAnsi="Calibri Light" w:cs="Calibri Light"/>
        <w:i/>
        <w:noProof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C17096C" w14:textId="77777777" w:rsidR="0067572A" w:rsidRDefault="0067572A" w:rsidP="00F17BEC">
      <w:pPr>
        <w:spacing w:before="0" w:after="0"/>
      </w:pPr>
      <w:r>
        <w:separator/>
      </w:r>
    </w:p>
  </w:footnote>
  <w:footnote w:type="continuationSeparator" w:id="0">
    <w:p w14:paraId="089658A2" w14:textId="77777777" w:rsidR="0067572A" w:rsidRDefault="0067572A" w:rsidP="00F17BEC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EC7C1B" w14:textId="3281CD81" w:rsidR="002F1951" w:rsidRPr="00A74FD8" w:rsidRDefault="00911F99" w:rsidP="002F1951">
    <w:pPr>
      <w:pStyle w:val="Intestazione"/>
    </w:pPr>
    <w:r>
      <w:rPr>
        <w:noProof/>
        <w:sz w:val="28"/>
        <w:szCs w:val="28"/>
      </w:rPr>
      <w:pict w14:anchorId="11F8DBB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203736" o:spid="_x0000_s1025" type="#_x0000_t75" style="position:absolute;left:0;text-align:left;margin-left:-88.9pt;margin-top:-182.1pt;width:648.75pt;height:917.65pt;z-index:-251656192;mso-position-horizontal-relative:margin;mso-position-vertical-relative:margin" o:allowincell="f">
          <v:imagedata r:id="rId1" o:title="M PER SETTORI"/>
          <w10:wrap anchorx="margin" anchory="margin"/>
        </v:shape>
      </w:pict>
    </w:r>
    <w:r w:rsidR="0086563C"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377EF3A" wp14:editId="437D21AD">
              <wp:simplePos x="0" y="0"/>
              <wp:positionH relativeFrom="margin">
                <wp:posOffset>-24130</wp:posOffset>
              </wp:positionH>
              <wp:positionV relativeFrom="paragraph">
                <wp:posOffset>394335</wp:posOffset>
              </wp:positionV>
              <wp:extent cx="6040755" cy="0"/>
              <wp:effectExtent l="13970" t="13335" r="12700" b="15240"/>
              <wp:wrapTopAndBottom/>
              <wp:docPr id="392626100" name="Lin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 flipV="1">
                        <a:off x="0" y="0"/>
                        <a:ext cx="6040755" cy="0"/>
                      </a:xfrm>
                      <a:prstGeom prst="line">
                        <a:avLst/>
                      </a:prstGeom>
                      <a:noFill/>
                      <a:ln w="19080">
                        <a:solidFill>
                          <a:srgbClr val="00833D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17E855C" id="Line 6" o:spid="_x0000_s1026" style="position:absolute;flip:y;z-index:251659264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" from="-1.9pt,31.05pt" to="473.75pt,3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uZwqwEAAD0DAAAOAAAAZHJzL2Uyb0RvYy54bWysUktvEzEQviPxHyzfyW5bWsIqmx4ayqVA&#10;pAL3iR9ZC6/HmnGyyb/HdtOUxw1xseblb+b7Zha3h9GLvSF2GHp5MWulMEGhdmHby29f79/MpeAE&#10;QYPHYHp5NCxvl69fLabYmUsc0GtDIoME7qbYyyGl2DUNq8GMwDOMJuSkRRohZZe2jSaYMvrom8u2&#10;vWkmJB0JlWHO0dVTUi4rvrVGpS/WsknC9zLPlupL9d2Ut1kuoNsSxMGp0xjwD1OM4EJueoZaQQKx&#10;I/cX1OgUIaNNM4Vjg9Y6ZSqHzOai/YPN4wDRVC5ZHI5nmfj/warP+7uwpjK6OoTH+IDqB2dRmily&#10;d04Wh+OaxGb6hDqvEXYJK9+DpVFY7+L3vP0ayZzEoQp8PAtsDkmoHLxp37bvrq+lUM+5BroCUfpH&#10;4vTR4CiK0UvvQuEOHewfOJWRXkpKOOC9877uzwcx5fbv23lbfzB6p0u21DFtN3eexB7KCbTzq6tV&#10;2XpG+62McBd0RRsM6A8nO4HzT3au9+GkS5GiXBh3G9THNRW44uUdVeDTPZUj+NWvVS9Xv/wJAAD/&#10;/wMAUEsDBBQABgAIAAAAIQCH1DOH3AAAAAgBAAAPAAAAZHJzL2Rvd25yZXYueG1sTI/NTsMwEITv&#10;lfoO1iJxa52m/yFOlSJAvdKinrfxkkTE6yh208DTY8QBjjszmvk23Q2mET11rrasYDaNQBAXVtdc&#10;Kng7PU82IJxH1thYJgWf5GCXjUcpJtre+JX6oy9FKGGXoILK+zaR0hUVGXRT2xIH7912Bn04u1Lq&#10;Dm+h3DQyjqKVNFhzWKiwpceKio/j1SiYb79ifvKHIlqs897m9LLPT2el7u+G/AGEp8H/heEHP6BD&#10;Fpgu9sraiUbBZB7IvYJVPAMR/O1ivQRx+RVklsr/D2TfAAAA//8DAFBLAQItABQABgAIAAAAIQC2&#10;gziS/gAAAOEBAAATAAAAAAAAAAAAAAAAAAAAAABbQ29udGVudF9UeXBlc10ueG1sUEsBAi0AFAAG&#10;AAgAAAAhADj9If/WAAAAlAEAAAsAAAAAAAAAAAAAAAAALwEAAF9yZWxzLy5yZWxzUEsBAi0AFAAG&#10;AAgAAAAhABxC5nCrAQAAPQMAAA4AAAAAAAAAAAAAAAAALgIAAGRycy9lMm9Eb2MueG1sUEsBAi0A&#10;FAAGAAgAAAAhAIfUM4fcAAAACAEAAA8AAAAAAAAAAAAAAAAABQQAAGRycy9kb3ducmV2LnhtbFBL&#10;BQYAAAAABAAEAPMAAAAOBQAAAAA=&#10;" strokecolor="#00833d" strokeweight=".53mm">
              <o:lock v:ext="edit" shapetype="f"/>
              <w10:wrap type="topAndBottom" anchorx="margin"/>
            </v:line>
          </w:pict>
        </mc:Fallback>
      </mc:AlternateContent>
    </w:r>
    <w:bookmarkStart w:id="0" w:name="_Hlk157524899"/>
    <w:bookmarkStart w:id="1" w:name="_Hlk157524900"/>
    <w:r w:rsidR="007A3224">
      <w:rPr>
        <w:noProof/>
      </w:rPr>
      <w:drawing>
        <wp:anchor distT="0" distB="0" distL="114300" distR="114300" simplePos="0" relativeHeight="251657216" behindDoc="0" locked="0" layoutInCell="1" allowOverlap="1" wp14:anchorId="45FD47D2" wp14:editId="523986BD">
          <wp:simplePos x="0" y="0"/>
          <wp:positionH relativeFrom="column">
            <wp:posOffset>0</wp:posOffset>
          </wp:positionH>
          <wp:positionV relativeFrom="page">
            <wp:posOffset>448945</wp:posOffset>
          </wp:positionV>
          <wp:extent cx="1651000" cy="259715"/>
          <wp:effectExtent l="0" t="0" r="6350" b="6985"/>
          <wp:wrapNone/>
          <wp:docPr id="213381882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5332106" name="Immagine 1175332106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1000" cy="2597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bookmarkEnd w:id="0"/>
    <w:bookmarkEnd w:id="1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207" w:type="dxa"/>
      <w:tblInd w:w="-31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1747"/>
      <w:gridCol w:w="805"/>
      <w:gridCol w:w="944"/>
      <w:gridCol w:w="1277"/>
      <w:gridCol w:w="471"/>
      <w:gridCol w:w="1986"/>
      <w:gridCol w:w="1512"/>
      <w:gridCol w:w="1465"/>
    </w:tblGrid>
    <w:tr w:rsidR="000E2DCF" w:rsidRPr="00E47DBE" w14:paraId="1DF572B3" w14:textId="77777777" w:rsidTr="008E6294">
      <w:trPr>
        <w:cantSplit/>
      </w:trPr>
      <w:tc>
        <w:tcPr>
          <w:tcW w:w="2552" w:type="dxa"/>
          <w:gridSpan w:val="2"/>
          <w:vMerge w:val="restart"/>
        </w:tcPr>
        <w:p w14:paraId="1C007B39" w14:textId="77777777" w:rsidR="000E2DCF" w:rsidRPr="00E47DBE" w:rsidRDefault="000E2DCF" w:rsidP="008E6294">
          <w:pPr>
            <w:pStyle w:val="Table"/>
            <w:spacing w:before="120" w:after="0"/>
            <w:rPr>
              <w:rFonts w:ascii="Arial" w:hAnsi="Arial" w:cs="Arial"/>
              <w:sz w:val="18"/>
            </w:rPr>
          </w:pPr>
          <w:r>
            <w:tab/>
          </w:r>
          <w:r>
            <w:rPr>
              <w:rFonts w:ascii="Arial" w:hAnsi="Arial" w:cs="Arial"/>
              <w:noProof/>
            </w:rPr>
            <w:drawing>
              <wp:anchor distT="0" distB="0" distL="114300" distR="114300" simplePos="0" relativeHeight="251655168" behindDoc="0" locked="0" layoutInCell="1" allowOverlap="1" wp14:anchorId="1A26B5D1" wp14:editId="0ED8AB0D">
                <wp:simplePos x="0" y="0"/>
                <wp:positionH relativeFrom="column">
                  <wp:posOffset>-56515</wp:posOffset>
                </wp:positionH>
                <wp:positionV relativeFrom="paragraph">
                  <wp:posOffset>78105</wp:posOffset>
                </wp:positionV>
                <wp:extent cx="1572895" cy="461645"/>
                <wp:effectExtent l="0" t="0" r="0" b="0"/>
                <wp:wrapNone/>
                <wp:docPr id="712730253" name="Immagine 712730253" descr="Foto 6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2" descr="Foto 6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72895" cy="4616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655" w:type="dxa"/>
          <w:gridSpan w:val="6"/>
        </w:tcPr>
        <w:p w14:paraId="59840AB4" w14:textId="77777777" w:rsidR="000E2DCF" w:rsidRPr="00ED4BCE" w:rsidRDefault="000E2DCF" w:rsidP="008E6294">
          <w:pPr>
            <w:pStyle w:val="Intestazione"/>
            <w:jc w:val="center"/>
            <w:rPr>
              <w:rFonts w:ascii="Arial Rounded MT Bold" w:hAnsi="Arial Rounded MT Bold"/>
              <w:sz w:val="20"/>
              <w:szCs w:val="20"/>
            </w:rPr>
          </w:pPr>
          <w:r w:rsidRPr="00ED4BCE">
            <w:rPr>
              <w:rFonts w:ascii="Arial Rounded MT Bold" w:hAnsi="Arial Rounded MT Bold"/>
              <w:sz w:val="20"/>
              <w:szCs w:val="20"/>
            </w:rPr>
            <w:t>Manuale della qualità</w:t>
          </w:r>
          <w:r>
            <w:rPr>
              <w:rFonts w:ascii="Arial Rounded MT Bold" w:hAnsi="Arial Rounded MT Bold"/>
              <w:sz w:val="20"/>
              <w:szCs w:val="20"/>
            </w:rPr>
            <w:t xml:space="preserve"> e dell’ambiente</w:t>
          </w:r>
        </w:p>
        <w:p w14:paraId="399B82CB" w14:textId="77777777" w:rsidR="000E2DCF" w:rsidRPr="00E47DBE" w:rsidRDefault="000E2DCF" w:rsidP="008E6294">
          <w:pPr>
            <w:pStyle w:val="Table"/>
            <w:spacing w:before="240" w:after="120"/>
            <w:jc w:val="center"/>
            <w:rPr>
              <w:rFonts w:ascii="Arial" w:hAnsi="Arial" w:cs="Arial"/>
              <w:b/>
            </w:rPr>
          </w:pPr>
          <w:r w:rsidRPr="00ED4BCE">
            <w:rPr>
              <w:rFonts w:ascii="Arial Rounded MT Bold" w:hAnsi="Arial Rounded MT Bold"/>
              <w:szCs w:val="20"/>
            </w:rPr>
            <w:t xml:space="preserve">Sistema </w:t>
          </w:r>
          <w:r>
            <w:rPr>
              <w:rFonts w:ascii="Arial Rounded MT Bold" w:hAnsi="Arial Rounded MT Bold"/>
              <w:szCs w:val="20"/>
            </w:rPr>
            <w:t xml:space="preserve">integrato </w:t>
          </w:r>
          <w:r w:rsidRPr="00ED4BCE">
            <w:rPr>
              <w:rFonts w:ascii="Arial Rounded MT Bold" w:hAnsi="Arial Rounded MT Bold"/>
              <w:szCs w:val="20"/>
            </w:rPr>
            <w:t>UNI EN ISO 9001:2008</w:t>
          </w:r>
          <w:r>
            <w:rPr>
              <w:rFonts w:ascii="Arial Rounded MT Bold" w:hAnsi="Arial Rounded MT Bold"/>
              <w:szCs w:val="20"/>
            </w:rPr>
            <w:t xml:space="preserve"> </w:t>
          </w:r>
          <w:r w:rsidRPr="00B06E61">
            <w:rPr>
              <w:rFonts w:ascii="Arial Rounded MT Bold" w:hAnsi="Arial Rounded MT Bold"/>
              <w:szCs w:val="20"/>
            </w:rPr>
            <w:t>e UNI EN ISO 14001:2004</w:t>
          </w:r>
        </w:p>
      </w:tc>
    </w:tr>
    <w:tr w:rsidR="000E2DCF" w:rsidRPr="00E47DBE" w14:paraId="7ADAB0DA" w14:textId="77777777" w:rsidTr="008E6294">
      <w:trPr>
        <w:cantSplit/>
        <w:trHeight w:val="217"/>
      </w:trPr>
      <w:tc>
        <w:tcPr>
          <w:tcW w:w="2552" w:type="dxa"/>
          <w:gridSpan w:val="2"/>
          <w:vMerge/>
        </w:tcPr>
        <w:p w14:paraId="6C3E0568" w14:textId="77777777" w:rsidR="000E2DCF" w:rsidRPr="00E47DBE" w:rsidRDefault="000E2DCF" w:rsidP="008E6294">
          <w:pPr>
            <w:pStyle w:val="Table"/>
            <w:spacing w:before="20" w:after="20"/>
            <w:ind w:left="1559"/>
            <w:rPr>
              <w:rFonts w:ascii="Arial" w:hAnsi="Arial" w:cs="Arial"/>
              <w:spacing w:val="-6"/>
            </w:rPr>
          </w:pPr>
        </w:p>
      </w:tc>
      <w:tc>
        <w:tcPr>
          <w:tcW w:w="2221" w:type="dxa"/>
          <w:gridSpan w:val="2"/>
        </w:tcPr>
        <w:p w14:paraId="22625275" w14:textId="77777777" w:rsidR="000E2DCF" w:rsidRPr="00E47DBE" w:rsidRDefault="000E2DCF" w:rsidP="008E6294">
          <w:pPr>
            <w:pStyle w:val="Table"/>
            <w:spacing w:before="20" w:after="20"/>
            <w:rPr>
              <w:rFonts w:ascii="Arial" w:hAnsi="Arial" w:cs="Arial"/>
              <w:lang w:val="en-US"/>
            </w:rPr>
          </w:pPr>
          <w:r>
            <w:rPr>
              <w:rFonts w:ascii="Arial" w:hAnsi="Arial" w:cs="Arial"/>
              <w:lang w:val="en-US"/>
            </w:rPr>
            <w:t>Manuale</w:t>
          </w:r>
        </w:p>
      </w:tc>
      <w:tc>
        <w:tcPr>
          <w:tcW w:w="2457" w:type="dxa"/>
          <w:gridSpan w:val="2"/>
        </w:tcPr>
        <w:p w14:paraId="310206BB" w14:textId="77777777" w:rsidR="000E2DCF" w:rsidRPr="00E47DBE" w:rsidRDefault="000E2DCF" w:rsidP="008E6294">
          <w:pPr>
            <w:pStyle w:val="Table"/>
            <w:spacing w:before="20" w:after="20"/>
            <w:rPr>
              <w:rFonts w:ascii="Arial" w:hAnsi="Arial" w:cs="Arial"/>
              <w:lang w:val="en-US"/>
            </w:rPr>
          </w:pPr>
          <w:r w:rsidRPr="009D5439">
            <w:rPr>
              <w:rFonts w:ascii="Arial" w:hAnsi="Arial" w:cs="Arial"/>
              <w:highlight w:val="yellow"/>
              <w:lang w:val="en-US"/>
            </w:rPr>
            <w:t xml:space="preserve">Rev. </w:t>
          </w:r>
          <w:r w:rsidRPr="009D5439">
            <w:rPr>
              <w:rFonts w:ascii="Arial" w:hAnsi="Arial" w:cs="Arial"/>
              <w:bCs/>
              <w:highlight w:val="yellow"/>
              <w:lang w:val="en-US"/>
            </w:rPr>
            <w:t xml:space="preserve">12 del </w:t>
          </w:r>
          <w:r w:rsidRPr="009D5439">
            <w:rPr>
              <w:rFonts w:ascii="Arial" w:hAnsi="Arial" w:cs="Arial"/>
              <w:highlight w:val="yellow"/>
            </w:rPr>
            <w:t>5/10/2015</w:t>
          </w:r>
        </w:p>
      </w:tc>
      <w:tc>
        <w:tcPr>
          <w:tcW w:w="2977" w:type="dxa"/>
          <w:gridSpan w:val="2"/>
        </w:tcPr>
        <w:p w14:paraId="35C8FE90" w14:textId="77777777" w:rsidR="000E2DCF" w:rsidRPr="00E47DBE" w:rsidRDefault="000E2DCF" w:rsidP="008E6294">
          <w:pPr>
            <w:pStyle w:val="Table"/>
            <w:spacing w:before="20" w:after="20"/>
            <w:jc w:val="center"/>
            <w:rPr>
              <w:rFonts w:ascii="Arial" w:hAnsi="Arial" w:cs="Arial"/>
            </w:rPr>
          </w:pPr>
          <w:r w:rsidRPr="00E47DBE">
            <w:rPr>
              <w:rFonts w:ascii="Arial" w:hAnsi="Arial" w:cs="Arial"/>
            </w:rPr>
            <w:t xml:space="preserve">Pag. </w:t>
          </w:r>
          <w:r w:rsidRPr="00E47DBE">
            <w:rPr>
              <w:rFonts w:ascii="Arial" w:hAnsi="Arial" w:cs="Arial"/>
            </w:rPr>
            <w:fldChar w:fldCharType="begin"/>
          </w:r>
          <w:r w:rsidRPr="00E47DBE">
            <w:rPr>
              <w:rFonts w:ascii="Arial" w:hAnsi="Arial" w:cs="Arial"/>
            </w:rPr>
            <w:instrText xml:space="preserve">PAGE </w:instrText>
          </w:r>
          <w:r w:rsidRPr="00E47DBE">
            <w:rPr>
              <w:rFonts w:ascii="Arial" w:hAnsi="Arial" w:cs="Arial"/>
            </w:rPr>
            <w:fldChar w:fldCharType="separate"/>
          </w:r>
          <w:r>
            <w:rPr>
              <w:rFonts w:ascii="Arial" w:hAnsi="Arial" w:cs="Arial"/>
              <w:noProof/>
            </w:rPr>
            <w:t>2</w:t>
          </w:r>
          <w:r w:rsidRPr="00E47DBE">
            <w:rPr>
              <w:rFonts w:ascii="Arial" w:hAnsi="Arial" w:cs="Arial"/>
            </w:rPr>
            <w:fldChar w:fldCharType="end"/>
          </w:r>
          <w:r w:rsidRPr="00E47DBE">
            <w:rPr>
              <w:rFonts w:ascii="Arial" w:hAnsi="Arial" w:cs="Arial"/>
            </w:rPr>
            <w:t xml:space="preserve"> di </w:t>
          </w:r>
          <w:r w:rsidRPr="00E47DBE">
            <w:rPr>
              <w:rStyle w:val="Numeropagina"/>
              <w:rFonts w:ascii="Arial" w:hAnsi="Arial" w:cs="Arial"/>
            </w:rPr>
            <w:fldChar w:fldCharType="begin"/>
          </w:r>
          <w:r w:rsidRPr="00E47DBE">
            <w:rPr>
              <w:rStyle w:val="Numeropagina"/>
              <w:rFonts w:ascii="Arial" w:hAnsi="Arial" w:cs="Arial"/>
            </w:rPr>
            <w:instrText xml:space="preserve"> NUMPAGES </w:instrText>
          </w:r>
          <w:r w:rsidRPr="00E47DBE">
            <w:rPr>
              <w:rStyle w:val="Numeropagina"/>
              <w:rFonts w:ascii="Arial" w:hAnsi="Arial" w:cs="Arial"/>
            </w:rPr>
            <w:fldChar w:fldCharType="separate"/>
          </w:r>
          <w:r w:rsidR="005B0311">
            <w:rPr>
              <w:rStyle w:val="Numeropagina"/>
              <w:rFonts w:ascii="Arial" w:hAnsi="Arial" w:cs="Arial"/>
              <w:noProof/>
            </w:rPr>
            <w:t>3</w:t>
          </w:r>
          <w:r w:rsidRPr="00E47DBE">
            <w:rPr>
              <w:rStyle w:val="Numeropagina"/>
              <w:rFonts w:ascii="Arial" w:hAnsi="Arial" w:cs="Arial"/>
            </w:rPr>
            <w:fldChar w:fldCharType="end"/>
          </w:r>
        </w:p>
      </w:tc>
    </w:tr>
    <w:tr w:rsidR="000E2DCF" w:rsidRPr="00E47DBE" w14:paraId="6EAC6B34" w14:textId="77777777" w:rsidTr="008E6294">
      <w:trPr>
        <w:cantSplit/>
        <w:trHeight w:val="217"/>
      </w:trPr>
      <w:tc>
        <w:tcPr>
          <w:tcW w:w="1747" w:type="dxa"/>
        </w:tcPr>
        <w:p w14:paraId="32BF9388" w14:textId="77777777" w:rsidR="000E2DCF" w:rsidRPr="00E47DBE" w:rsidRDefault="000E2DCF" w:rsidP="008E6294">
          <w:pPr>
            <w:pStyle w:val="Table"/>
            <w:spacing w:before="20" w:after="20"/>
            <w:jc w:val="right"/>
            <w:rPr>
              <w:rFonts w:ascii="Arial" w:hAnsi="Arial" w:cs="Arial"/>
              <w:i/>
            </w:rPr>
          </w:pPr>
          <w:r w:rsidRPr="00E47DBE">
            <w:rPr>
              <w:rFonts w:ascii="Arial" w:hAnsi="Arial" w:cs="Arial"/>
              <w:i/>
            </w:rPr>
            <w:t>Emesso da:</w:t>
          </w:r>
        </w:p>
      </w:tc>
      <w:tc>
        <w:tcPr>
          <w:tcW w:w="1749" w:type="dxa"/>
          <w:gridSpan w:val="2"/>
        </w:tcPr>
        <w:p w14:paraId="7A8B9774" w14:textId="77777777" w:rsidR="000E2DCF" w:rsidRPr="00E47DBE" w:rsidRDefault="000E2DCF" w:rsidP="008E6294">
          <w:pPr>
            <w:pStyle w:val="Table"/>
            <w:spacing w:before="20" w:after="20"/>
            <w:rPr>
              <w:rFonts w:ascii="Arial" w:hAnsi="Arial" w:cs="Arial"/>
              <w:i/>
            </w:rPr>
          </w:pPr>
          <w:r w:rsidRPr="00E47DBE">
            <w:rPr>
              <w:rFonts w:ascii="Arial" w:hAnsi="Arial" w:cs="Arial"/>
              <w:i/>
            </w:rPr>
            <w:t>RQA</w:t>
          </w:r>
        </w:p>
      </w:tc>
      <w:tc>
        <w:tcPr>
          <w:tcW w:w="1748" w:type="dxa"/>
          <w:gridSpan w:val="2"/>
        </w:tcPr>
        <w:p w14:paraId="583E2F2E" w14:textId="77777777" w:rsidR="000E2DCF" w:rsidRPr="00E47DBE" w:rsidRDefault="000E2DCF" w:rsidP="008E6294">
          <w:pPr>
            <w:pStyle w:val="Table"/>
            <w:spacing w:before="20" w:after="20"/>
            <w:jc w:val="right"/>
            <w:rPr>
              <w:rFonts w:ascii="Arial" w:hAnsi="Arial" w:cs="Arial"/>
              <w:i/>
            </w:rPr>
          </w:pPr>
          <w:r w:rsidRPr="00E47DBE">
            <w:rPr>
              <w:rFonts w:ascii="Arial" w:hAnsi="Arial" w:cs="Arial"/>
              <w:i/>
            </w:rPr>
            <w:t>Verificato da:</w:t>
          </w:r>
        </w:p>
      </w:tc>
      <w:tc>
        <w:tcPr>
          <w:tcW w:w="1986" w:type="dxa"/>
        </w:tcPr>
        <w:p w14:paraId="64A4E33B" w14:textId="77777777" w:rsidR="000E2DCF" w:rsidRPr="00E47DBE" w:rsidRDefault="000E2DCF" w:rsidP="008E6294">
          <w:pPr>
            <w:pStyle w:val="Table"/>
            <w:spacing w:before="20" w:after="20"/>
            <w:rPr>
              <w:rFonts w:ascii="Arial" w:hAnsi="Arial" w:cs="Arial"/>
              <w:i/>
            </w:rPr>
          </w:pPr>
          <w:r w:rsidRPr="00E47DBE">
            <w:rPr>
              <w:rFonts w:ascii="Arial" w:hAnsi="Arial" w:cs="Arial"/>
              <w:i/>
            </w:rPr>
            <w:t>RD</w:t>
          </w:r>
        </w:p>
      </w:tc>
      <w:tc>
        <w:tcPr>
          <w:tcW w:w="1512" w:type="dxa"/>
        </w:tcPr>
        <w:p w14:paraId="24AE4160" w14:textId="77777777" w:rsidR="000E2DCF" w:rsidRPr="00E47DBE" w:rsidRDefault="000E2DCF" w:rsidP="008E6294">
          <w:pPr>
            <w:pStyle w:val="Table"/>
            <w:spacing w:before="20" w:after="20"/>
            <w:jc w:val="right"/>
            <w:rPr>
              <w:rFonts w:ascii="Arial" w:hAnsi="Arial" w:cs="Arial"/>
              <w:i/>
            </w:rPr>
          </w:pPr>
          <w:r w:rsidRPr="00E47DBE">
            <w:rPr>
              <w:rFonts w:ascii="Arial" w:hAnsi="Arial" w:cs="Arial"/>
              <w:i/>
            </w:rPr>
            <w:t>Approvato da:</w:t>
          </w:r>
        </w:p>
      </w:tc>
      <w:tc>
        <w:tcPr>
          <w:tcW w:w="1465" w:type="dxa"/>
        </w:tcPr>
        <w:p w14:paraId="4C0ECBC7" w14:textId="77777777" w:rsidR="000E2DCF" w:rsidRPr="00E47DBE" w:rsidRDefault="000E2DCF" w:rsidP="008E6294">
          <w:pPr>
            <w:pStyle w:val="Table"/>
            <w:spacing w:before="20" w:after="20"/>
            <w:rPr>
              <w:rFonts w:ascii="Arial" w:hAnsi="Arial" w:cs="Arial"/>
              <w:i/>
            </w:rPr>
          </w:pPr>
          <w:r w:rsidRPr="00E47DBE">
            <w:rPr>
              <w:rFonts w:ascii="Arial" w:hAnsi="Arial" w:cs="Arial"/>
              <w:i/>
            </w:rPr>
            <w:t>AD</w:t>
          </w:r>
        </w:p>
      </w:tc>
    </w:tr>
  </w:tbl>
  <w:p w14:paraId="6799A8E4" w14:textId="77777777" w:rsidR="000E2DCF" w:rsidRPr="006C1D69" w:rsidRDefault="000E2DCF" w:rsidP="006C1D69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CB2B9B" w14:textId="071F87F7" w:rsidR="002F1951" w:rsidRPr="00A74FD8" w:rsidRDefault="00DB384D" w:rsidP="002F1951">
    <w:pPr>
      <w:pStyle w:val="Intestazione"/>
    </w:pPr>
    <w:r>
      <w:rPr>
        <w:noProof/>
      </w:rPr>
      <w:drawing>
        <wp:anchor distT="0" distB="0" distL="114300" distR="114300" simplePos="0" relativeHeight="251656192" behindDoc="0" locked="0" layoutInCell="1" allowOverlap="1" wp14:anchorId="0FCFD749" wp14:editId="2926D802">
          <wp:simplePos x="0" y="0"/>
          <wp:positionH relativeFrom="column">
            <wp:posOffset>0</wp:posOffset>
          </wp:positionH>
          <wp:positionV relativeFrom="page">
            <wp:posOffset>448945</wp:posOffset>
          </wp:positionV>
          <wp:extent cx="1651000" cy="259715"/>
          <wp:effectExtent l="0" t="0" r="6350" b="6985"/>
          <wp:wrapNone/>
          <wp:docPr id="1568274287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5332106" name="Immagine 117533210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1000" cy="2597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6563C"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28F6639A" wp14:editId="2CC11A6D">
              <wp:simplePos x="0" y="0"/>
              <wp:positionH relativeFrom="margin">
                <wp:posOffset>-24130</wp:posOffset>
              </wp:positionH>
              <wp:positionV relativeFrom="paragraph">
                <wp:posOffset>394335</wp:posOffset>
              </wp:positionV>
              <wp:extent cx="6040755" cy="0"/>
              <wp:effectExtent l="13970" t="13335" r="12700" b="15240"/>
              <wp:wrapTopAndBottom/>
              <wp:docPr id="1007964214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 flipV="1">
                        <a:off x="0" y="0"/>
                        <a:ext cx="6040755" cy="0"/>
                      </a:xfrm>
                      <a:prstGeom prst="line">
                        <a:avLst/>
                      </a:prstGeom>
                      <a:noFill/>
                      <a:ln w="19080">
                        <a:solidFill>
                          <a:srgbClr val="00833D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CDF58F9" id="Line 3" o:spid="_x0000_s1026" style="position:absolute;flip:y;z-index:251660288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" from="-1.9pt,31.05pt" to="473.75pt,3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uZwqwEAAD0DAAAOAAAAZHJzL2Uyb0RvYy54bWysUktvEzEQviPxHyzfyW5bWsIqmx4ayqVA&#10;pAL3iR9ZC6/HmnGyyb/HdtOUxw1xseblb+b7Zha3h9GLvSF2GHp5MWulMEGhdmHby29f79/MpeAE&#10;QYPHYHp5NCxvl69fLabYmUsc0GtDIoME7qbYyyGl2DUNq8GMwDOMJuSkRRohZZe2jSaYMvrom8u2&#10;vWkmJB0JlWHO0dVTUi4rvrVGpS/WsknC9zLPlupL9d2Ut1kuoNsSxMGp0xjwD1OM4EJueoZaQQKx&#10;I/cX1OgUIaNNM4Vjg9Y6ZSqHzOai/YPN4wDRVC5ZHI5nmfj/warP+7uwpjK6OoTH+IDqB2dRmily&#10;d04Wh+OaxGb6hDqvEXYJK9+DpVFY7+L3vP0ayZzEoQp8PAtsDkmoHLxp37bvrq+lUM+5BroCUfpH&#10;4vTR4CiK0UvvQuEOHewfOJWRXkpKOOC9877uzwcx5fbv23lbfzB6p0u21DFtN3eexB7KCbTzq6tV&#10;2XpG+62McBd0RRsM6A8nO4HzT3au9+GkS5GiXBh3G9THNRW44uUdVeDTPZUj+NWvVS9Xv/wJAAD/&#10;/wMAUEsDBBQABgAIAAAAIQCH1DOH3AAAAAgBAAAPAAAAZHJzL2Rvd25yZXYueG1sTI/NTsMwEITv&#10;lfoO1iJxa52m/yFOlSJAvdKinrfxkkTE6yh208DTY8QBjjszmvk23Q2mET11rrasYDaNQBAXVtdc&#10;Kng7PU82IJxH1thYJgWf5GCXjUcpJtre+JX6oy9FKGGXoILK+zaR0hUVGXRT2xIH7912Bn04u1Lq&#10;Dm+h3DQyjqKVNFhzWKiwpceKio/j1SiYb79ifvKHIlqs897m9LLPT2el7u+G/AGEp8H/heEHP6BD&#10;Fpgu9sraiUbBZB7IvYJVPAMR/O1ivQRx+RVklsr/D2TfAAAA//8DAFBLAQItABQABgAIAAAAIQC2&#10;gziS/gAAAOEBAAATAAAAAAAAAAAAAAAAAAAAAABbQ29udGVudF9UeXBlc10ueG1sUEsBAi0AFAAG&#10;AAgAAAAhADj9If/WAAAAlAEAAAsAAAAAAAAAAAAAAAAALwEAAF9yZWxzLy5yZWxzUEsBAi0AFAAG&#10;AAgAAAAhABxC5nCrAQAAPQMAAA4AAAAAAAAAAAAAAAAALgIAAGRycy9lMm9Eb2MueG1sUEsBAi0A&#10;FAAGAAgAAAAhAIfUM4fcAAAACAEAAA8AAAAAAAAAAAAAAAAABQQAAGRycy9kb3ducmV2LnhtbFBL&#10;BQYAAAAABAAEAPMAAAAOBQAAAAA=&#10;" strokecolor="#00833d" strokeweight=".53mm">
              <o:lock v:ext="edit" shapetype="f"/>
              <w10:wrap type="topAndBottom"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6510CB"/>
    <w:multiLevelType w:val="hybridMultilevel"/>
    <w:tmpl w:val="D27EC84A"/>
    <w:lvl w:ilvl="0" w:tplc="71509F8C">
      <w:start w:val="1"/>
      <w:numFmt w:val="upperLetter"/>
      <w:pStyle w:val="Elencoletterato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D3CFC"/>
    <w:multiLevelType w:val="hybridMultilevel"/>
    <w:tmpl w:val="7CC05D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46140A"/>
    <w:multiLevelType w:val="hybridMultilevel"/>
    <w:tmpl w:val="16784FD8"/>
    <w:lvl w:ilvl="0" w:tplc="82A69BF2">
      <w:start w:val="1"/>
      <w:numFmt w:val="bullet"/>
      <w:pStyle w:val="Elencopuntato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63280AA">
      <w:numFmt w:val="bullet"/>
      <w:pStyle w:val="Elencopuntato2"/>
      <w:lvlText w:val="-"/>
      <w:lvlJc w:val="left"/>
      <w:pPr>
        <w:ind w:left="1440" w:hanging="360"/>
      </w:pPr>
      <w:rPr>
        <w:rFonts w:ascii="Arial" w:eastAsia="Times New Roman" w:hAnsi="Arial" w:cs="Arial" w:hint="default"/>
        <w:sz w:val="22"/>
      </w:rPr>
    </w:lvl>
    <w:lvl w:ilvl="2" w:tplc="0410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7A54F4"/>
    <w:multiLevelType w:val="hybridMultilevel"/>
    <w:tmpl w:val="7BDE6790"/>
    <w:lvl w:ilvl="0" w:tplc="0410000B">
      <w:start w:val="1"/>
      <w:numFmt w:val="bullet"/>
      <w:pStyle w:val="Elenchipuntati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D83CB7"/>
    <w:multiLevelType w:val="hybridMultilevel"/>
    <w:tmpl w:val="3A0688D6"/>
    <w:lvl w:ilvl="0" w:tplc="D2323EB0">
      <w:start w:val="1"/>
      <w:numFmt w:val="decimal"/>
      <w:pStyle w:val="ElencoNumerato"/>
      <w:lvlText w:val="%1."/>
      <w:lvlJc w:val="left"/>
      <w:pPr>
        <w:ind w:left="720" w:hanging="360"/>
      </w:pPr>
    </w:lvl>
    <w:lvl w:ilvl="1" w:tplc="6FAA5CF0" w:tentative="1">
      <w:start w:val="1"/>
      <w:numFmt w:val="lowerLetter"/>
      <w:lvlText w:val="%2."/>
      <w:lvlJc w:val="left"/>
      <w:pPr>
        <w:ind w:left="1440" w:hanging="360"/>
      </w:pPr>
    </w:lvl>
    <w:lvl w:ilvl="2" w:tplc="F216E9D8" w:tentative="1">
      <w:start w:val="1"/>
      <w:numFmt w:val="lowerRoman"/>
      <w:lvlText w:val="%3."/>
      <w:lvlJc w:val="right"/>
      <w:pPr>
        <w:ind w:left="2160" w:hanging="180"/>
      </w:pPr>
    </w:lvl>
    <w:lvl w:ilvl="3" w:tplc="AC5A74A4" w:tentative="1">
      <w:start w:val="1"/>
      <w:numFmt w:val="decimal"/>
      <w:lvlText w:val="%4."/>
      <w:lvlJc w:val="left"/>
      <w:pPr>
        <w:ind w:left="2880" w:hanging="360"/>
      </w:pPr>
    </w:lvl>
    <w:lvl w:ilvl="4" w:tplc="24D2E6C4" w:tentative="1">
      <w:start w:val="1"/>
      <w:numFmt w:val="lowerLetter"/>
      <w:lvlText w:val="%5."/>
      <w:lvlJc w:val="left"/>
      <w:pPr>
        <w:ind w:left="3600" w:hanging="360"/>
      </w:pPr>
    </w:lvl>
    <w:lvl w:ilvl="5" w:tplc="B0CE73D4" w:tentative="1">
      <w:start w:val="1"/>
      <w:numFmt w:val="lowerRoman"/>
      <w:lvlText w:val="%6."/>
      <w:lvlJc w:val="right"/>
      <w:pPr>
        <w:ind w:left="4320" w:hanging="180"/>
      </w:pPr>
    </w:lvl>
    <w:lvl w:ilvl="6" w:tplc="FCE2144C" w:tentative="1">
      <w:start w:val="1"/>
      <w:numFmt w:val="decimal"/>
      <w:lvlText w:val="%7."/>
      <w:lvlJc w:val="left"/>
      <w:pPr>
        <w:ind w:left="5040" w:hanging="360"/>
      </w:pPr>
    </w:lvl>
    <w:lvl w:ilvl="7" w:tplc="129A17C8" w:tentative="1">
      <w:start w:val="1"/>
      <w:numFmt w:val="lowerLetter"/>
      <w:lvlText w:val="%8."/>
      <w:lvlJc w:val="left"/>
      <w:pPr>
        <w:ind w:left="5760" w:hanging="360"/>
      </w:pPr>
    </w:lvl>
    <w:lvl w:ilvl="8" w:tplc="A4AAB72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E40445"/>
    <w:multiLevelType w:val="multilevel"/>
    <w:tmpl w:val="017401E0"/>
    <w:lvl w:ilvl="0">
      <w:start w:val="1"/>
      <w:numFmt w:val="bullet"/>
      <w:pStyle w:val="Puntoelenco"/>
      <w:lvlText w:val="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  <w:color w:val="auto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EA81971"/>
    <w:multiLevelType w:val="hybridMultilevel"/>
    <w:tmpl w:val="5D0AB4A4"/>
    <w:lvl w:ilvl="0" w:tplc="04100001">
      <w:start w:val="1"/>
      <w:numFmt w:val="decimal"/>
      <w:pStyle w:val="Bibliografia"/>
      <w:lvlText w:val="[%1]"/>
      <w:lvlJc w:val="left"/>
      <w:pPr>
        <w:ind w:left="720" w:hanging="360"/>
      </w:pPr>
      <w:rPr>
        <w:rFonts w:hint="default"/>
      </w:rPr>
    </w:lvl>
    <w:lvl w:ilvl="1" w:tplc="04100003">
      <w:start w:val="1"/>
      <w:numFmt w:val="lowerLetter"/>
      <w:lvlText w:val="%2."/>
      <w:lvlJc w:val="left"/>
      <w:pPr>
        <w:ind w:left="1440" w:hanging="360"/>
      </w:pPr>
    </w:lvl>
    <w:lvl w:ilvl="2" w:tplc="04100005" w:tentative="1">
      <w:start w:val="1"/>
      <w:numFmt w:val="lowerRoman"/>
      <w:lvlText w:val="%3."/>
      <w:lvlJc w:val="right"/>
      <w:pPr>
        <w:ind w:left="2160" w:hanging="180"/>
      </w:pPr>
    </w:lvl>
    <w:lvl w:ilvl="3" w:tplc="04100001" w:tentative="1">
      <w:start w:val="1"/>
      <w:numFmt w:val="decimal"/>
      <w:lvlText w:val="%4."/>
      <w:lvlJc w:val="left"/>
      <w:pPr>
        <w:ind w:left="2880" w:hanging="360"/>
      </w:pPr>
    </w:lvl>
    <w:lvl w:ilvl="4" w:tplc="04100003" w:tentative="1">
      <w:start w:val="1"/>
      <w:numFmt w:val="lowerLetter"/>
      <w:lvlText w:val="%5."/>
      <w:lvlJc w:val="left"/>
      <w:pPr>
        <w:ind w:left="3600" w:hanging="360"/>
      </w:pPr>
    </w:lvl>
    <w:lvl w:ilvl="5" w:tplc="04100005" w:tentative="1">
      <w:start w:val="1"/>
      <w:numFmt w:val="lowerRoman"/>
      <w:lvlText w:val="%6."/>
      <w:lvlJc w:val="right"/>
      <w:pPr>
        <w:ind w:left="4320" w:hanging="180"/>
      </w:pPr>
    </w:lvl>
    <w:lvl w:ilvl="6" w:tplc="04100001" w:tentative="1">
      <w:start w:val="1"/>
      <w:numFmt w:val="decimal"/>
      <w:lvlText w:val="%7."/>
      <w:lvlJc w:val="left"/>
      <w:pPr>
        <w:ind w:left="5040" w:hanging="360"/>
      </w:pPr>
    </w:lvl>
    <w:lvl w:ilvl="7" w:tplc="04100003" w:tentative="1">
      <w:start w:val="1"/>
      <w:numFmt w:val="lowerLetter"/>
      <w:lvlText w:val="%8."/>
      <w:lvlJc w:val="left"/>
      <w:pPr>
        <w:ind w:left="5760" w:hanging="360"/>
      </w:pPr>
    </w:lvl>
    <w:lvl w:ilvl="8" w:tplc="04100005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1988197">
    <w:abstractNumId w:val="2"/>
  </w:num>
  <w:num w:numId="2" w16cid:durableId="115681197">
    <w:abstractNumId w:val="4"/>
  </w:num>
  <w:num w:numId="3" w16cid:durableId="763451709">
    <w:abstractNumId w:val="5"/>
  </w:num>
  <w:num w:numId="4" w16cid:durableId="696614850">
    <w:abstractNumId w:val="6"/>
  </w:num>
  <w:num w:numId="5" w16cid:durableId="1284144443">
    <w:abstractNumId w:val="0"/>
  </w:num>
  <w:num w:numId="6" w16cid:durableId="1498230477">
    <w:abstractNumId w:val="3"/>
  </w:num>
  <w:num w:numId="7" w16cid:durableId="10497703">
    <w:abstractNumId w:val="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8"/>
  <w:hyphenationZone w:val="283"/>
  <w:defaultTableStyle w:val="MONTANA"/>
  <w:drawingGridHorizontalSpacing w:val="110"/>
  <w:displayHorizontalDrawingGridEvery w:val="2"/>
  <w:characterSpacingControl w:val="doNotCompress"/>
  <w:hdrShapeDefaults>
    <o:shapedefaults v:ext="edit" spidmax="2050">
      <o:colormru v:ext="edit" colors="#00833d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78A0"/>
    <w:rsid w:val="00010FA5"/>
    <w:rsid w:val="000166D7"/>
    <w:rsid w:val="00024185"/>
    <w:rsid w:val="000260AA"/>
    <w:rsid w:val="00031380"/>
    <w:rsid w:val="00045B09"/>
    <w:rsid w:val="0005162B"/>
    <w:rsid w:val="000519AB"/>
    <w:rsid w:val="00056EEB"/>
    <w:rsid w:val="00060C7A"/>
    <w:rsid w:val="00064E51"/>
    <w:rsid w:val="00066280"/>
    <w:rsid w:val="00076561"/>
    <w:rsid w:val="0009296E"/>
    <w:rsid w:val="000B2D2A"/>
    <w:rsid w:val="000B420B"/>
    <w:rsid w:val="000E2DCF"/>
    <w:rsid w:val="000F4CEC"/>
    <w:rsid w:val="001114FE"/>
    <w:rsid w:val="00113609"/>
    <w:rsid w:val="00113D20"/>
    <w:rsid w:val="001169D9"/>
    <w:rsid w:val="001256EE"/>
    <w:rsid w:val="00126177"/>
    <w:rsid w:val="001278F0"/>
    <w:rsid w:val="0013490C"/>
    <w:rsid w:val="001433DA"/>
    <w:rsid w:val="00154961"/>
    <w:rsid w:val="0016387D"/>
    <w:rsid w:val="001744AB"/>
    <w:rsid w:val="00174A8C"/>
    <w:rsid w:val="001835BE"/>
    <w:rsid w:val="00184312"/>
    <w:rsid w:val="001871F0"/>
    <w:rsid w:val="00192069"/>
    <w:rsid w:val="001946E3"/>
    <w:rsid w:val="001A04C2"/>
    <w:rsid w:val="001A440F"/>
    <w:rsid w:val="001B3D11"/>
    <w:rsid w:val="001C1C84"/>
    <w:rsid w:val="001C4DDE"/>
    <w:rsid w:val="001C5BD0"/>
    <w:rsid w:val="001E0167"/>
    <w:rsid w:val="001F14A2"/>
    <w:rsid w:val="001F2891"/>
    <w:rsid w:val="001F396F"/>
    <w:rsid w:val="00207477"/>
    <w:rsid w:val="00215E10"/>
    <w:rsid w:val="002205CB"/>
    <w:rsid w:val="00223233"/>
    <w:rsid w:val="00224593"/>
    <w:rsid w:val="002263C1"/>
    <w:rsid w:val="00227CC9"/>
    <w:rsid w:val="00230555"/>
    <w:rsid w:val="00235C83"/>
    <w:rsid w:val="0025126C"/>
    <w:rsid w:val="0027099E"/>
    <w:rsid w:val="002765A2"/>
    <w:rsid w:val="00280AEE"/>
    <w:rsid w:val="00286A0F"/>
    <w:rsid w:val="002A0839"/>
    <w:rsid w:val="002B10B7"/>
    <w:rsid w:val="002B2BB4"/>
    <w:rsid w:val="002B309C"/>
    <w:rsid w:val="002B4A71"/>
    <w:rsid w:val="002B67E7"/>
    <w:rsid w:val="002D2CA0"/>
    <w:rsid w:val="002E4F6C"/>
    <w:rsid w:val="002F1951"/>
    <w:rsid w:val="002F38E1"/>
    <w:rsid w:val="002F6814"/>
    <w:rsid w:val="00302BE1"/>
    <w:rsid w:val="00303B37"/>
    <w:rsid w:val="003056EE"/>
    <w:rsid w:val="003135F9"/>
    <w:rsid w:val="0031381A"/>
    <w:rsid w:val="0032275B"/>
    <w:rsid w:val="00332A5E"/>
    <w:rsid w:val="00345D27"/>
    <w:rsid w:val="00346E27"/>
    <w:rsid w:val="003522E5"/>
    <w:rsid w:val="003560AD"/>
    <w:rsid w:val="00361834"/>
    <w:rsid w:val="00365204"/>
    <w:rsid w:val="0036714A"/>
    <w:rsid w:val="00376126"/>
    <w:rsid w:val="00386536"/>
    <w:rsid w:val="00393626"/>
    <w:rsid w:val="00394568"/>
    <w:rsid w:val="00395220"/>
    <w:rsid w:val="0039606B"/>
    <w:rsid w:val="00397CFF"/>
    <w:rsid w:val="003A4930"/>
    <w:rsid w:val="003A6217"/>
    <w:rsid w:val="003B0644"/>
    <w:rsid w:val="003C15EE"/>
    <w:rsid w:val="003C2DDB"/>
    <w:rsid w:val="003C592D"/>
    <w:rsid w:val="003D2480"/>
    <w:rsid w:val="003D2A33"/>
    <w:rsid w:val="003D511E"/>
    <w:rsid w:val="003D6BB5"/>
    <w:rsid w:val="003E1E05"/>
    <w:rsid w:val="003E76DB"/>
    <w:rsid w:val="003F254D"/>
    <w:rsid w:val="003F2BB0"/>
    <w:rsid w:val="00400E77"/>
    <w:rsid w:val="004125FD"/>
    <w:rsid w:val="00420BB4"/>
    <w:rsid w:val="0042122F"/>
    <w:rsid w:val="00432AEF"/>
    <w:rsid w:val="004364BF"/>
    <w:rsid w:val="004378F2"/>
    <w:rsid w:val="00441279"/>
    <w:rsid w:val="004504B6"/>
    <w:rsid w:val="004506A5"/>
    <w:rsid w:val="00452186"/>
    <w:rsid w:val="00456C60"/>
    <w:rsid w:val="00464601"/>
    <w:rsid w:val="00466353"/>
    <w:rsid w:val="004666BD"/>
    <w:rsid w:val="00470764"/>
    <w:rsid w:val="00472F58"/>
    <w:rsid w:val="00481D65"/>
    <w:rsid w:val="0049202F"/>
    <w:rsid w:val="004A6865"/>
    <w:rsid w:val="004B4841"/>
    <w:rsid w:val="004C3580"/>
    <w:rsid w:val="004D7070"/>
    <w:rsid w:val="004E02D9"/>
    <w:rsid w:val="004E249C"/>
    <w:rsid w:val="004F04B1"/>
    <w:rsid w:val="005000DB"/>
    <w:rsid w:val="00512302"/>
    <w:rsid w:val="00515C03"/>
    <w:rsid w:val="00524610"/>
    <w:rsid w:val="00526226"/>
    <w:rsid w:val="005318A0"/>
    <w:rsid w:val="00545D14"/>
    <w:rsid w:val="00546078"/>
    <w:rsid w:val="00547957"/>
    <w:rsid w:val="005603CA"/>
    <w:rsid w:val="00560F44"/>
    <w:rsid w:val="00561130"/>
    <w:rsid w:val="00573A53"/>
    <w:rsid w:val="005835F9"/>
    <w:rsid w:val="00590895"/>
    <w:rsid w:val="005915C8"/>
    <w:rsid w:val="00592BB7"/>
    <w:rsid w:val="00597874"/>
    <w:rsid w:val="005A1545"/>
    <w:rsid w:val="005A38C3"/>
    <w:rsid w:val="005B0311"/>
    <w:rsid w:val="005C5D4A"/>
    <w:rsid w:val="005C7007"/>
    <w:rsid w:val="005D04BA"/>
    <w:rsid w:val="005D728C"/>
    <w:rsid w:val="005F0F27"/>
    <w:rsid w:val="005F26B8"/>
    <w:rsid w:val="005F3374"/>
    <w:rsid w:val="005F70B3"/>
    <w:rsid w:val="00600FC6"/>
    <w:rsid w:val="00607CA5"/>
    <w:rsid w:val="00607D02"/>
    <w:rsid w:val="006213AC"/>
    <w:rsid w:val="0062328C"/>
    <w:rsid w:val="00623AF5"/>
    <w:rsid w:val="0063115C"/>
    <w:rsid w:val="00647049"/>
    <w:rsid w:val="00651040"/>
    <w:rsid w:val="00656C07"/>
    <w:rsid w:val="00660DF4"/>
    <w:rsid w:val="00672A7A"/>
    <w:rsid w:val="0067572A"/>
    <w:rsid w:val="00680470"/>
    <w:rsid w:val="006908D3"/>
    <w:rsid w:val="00697620"/>
    <w:rsid w:val="006A6A3D"/>
    <w:rsid w:val="006B73AC"/>
    <w:rsid w:val="006B7799"/>
    <w:rsid w:val="006C190E"/>
    <w:rsid w:val="006C1D69"/>
    <w:rsid w:val="006F5429"/>
    <w:rsid w:val="006F7E2C"/>
    <w:rsid w:val="007002C0"/>
    <w:rsid w:val="00705A85"/>
    <w:rsid w:val="007110A7"/>
    <w:rsid w:val="00711D7C"/>
    <w:rsid w:val="00714489"/>
    <w:rsid w:val="007223B7"/>
    <w:rsid w:val="0072629D"/>
    <w:rsid w:val="007270EB"/>
    <w:rsid w:val="007278B7"/>
    <w:rsid w:val="00741B52"/>
    <w:rsid w:val="007425CF"/>
    <w:rsid w:val="00745D92"/>
    <w:rsid w:val="00750057"/>
    <w:rsid w:val="00753C62"/>
    <w:rsid w:val="00771CE7"/>
    <w:rsid w:val="00781C6F"/>
    <w:rsid w:val="007824EE"/>
    <w:rsid w:val="00790D1E"/>
    <w:rsid w:val="00791DBE"/>
    <w:rsid w:val="00794768"/>
    <w:rsid w:val="00795302"/>
    <w:rsid w:val="007A3224"/>
    <w:rsid w:val="007B2429"/>
    <w:rsid w:val="007B3D08"/>
    <w:rsid w:val="007C20E1"/>
    <w:rsid w:val="007D67A1"/>
    <w:rsid w:val="007E1FBD"/>
    <w:rsid w:val="007E2603"/>
    <w:rsid w:val="007E3A4D"/>
    <w:rsid w:val="007E4EBD"/>
    <w:rsid w:val="007E7C10"/>
    <w:rsid w:val="007F36FE"/>
    <w:rsid w:val="007F6F49"/>
    <w:rsid w:val="008021FE"/>
    <w:rsid w:val="0080550F"/>
    <w:rsid w:val="008117A4"/>
    <w:rsid w:val="00812BD8"/>
    <w:rsid w:val="00821870"/>
    <w:rsid w:val="0082753F"/>
    <w:rsid w:val="0084431B"/>
    <w:rsid w:val="008443E3"/>
    <w:rsid w:val="00851CF3"/>
    <w:rsid w:val="00860ABB"/>
    <w:rsid w:val="0086563C"/>
    <w:rsid w:val="00870AEC"/>
    <w:rsid w:val="00871F1F"/>
    <w:rsid w:val="0087469D"/>
    <w:rsid w:val="0087482F"/>
    <w:rsid w:val="00880E9C"/>
    <w:rsid w:val="00885603"/>
    <w:rsid w:val="008A09DC"/>
    <w:rsid w:val="008A2D00"/>
    <w:rsid w:val="008A4F75"/>
    <w:rsid w:val="008B09E7"/>
    <w:rsid w:val="008B1433"/>
    <w:rsid w:val="008C1990"/>
    <w:rsid w:val="008C253A"/>
    <w:rsid w:val="008C3E76"/>
    <w:rsid w:val="008C638B"/>
    <w:rsid w:val="008D12EA"/>
    <w:rsid w:val="008D15CA"/>
    <w:rsid w:val="008D24BB"/>
    <w:rsid w:val="008D40D7"/>
    <w:rsid w:val="008D41E7"/>
    <w:rsid w:val="008D445B"/>
    <w:rsid w:val="008D7B79"/>
    <w:rsid w:val="008E00DF"/>
    <w:rsid w:val="008E6294"/>
    <w:rsid w:val="008E7D4E"/>
    <w:rsid w:val="008F3236"/>
    <w:rsid w:val="008F4083"/>
    <w:rsid w:val="008F6DC2"/>
    <w:rsid w:val="00911F99"/>
    <w:rsid w:val="0092045A"/>
    <w:rsid w:val="009334ED"/>
    <w:rsid w:val="00934845"/>
    <w:rsid w:val="00943BC2"/>
    <w:rsid w:val="009467AE"/>
    <w:rsid w:val="00952439"/>
    <w:rsid w:val="00953680"/>
    <w:rsid w:val="00956831"/>
    <w:rsid w:val="009578A0"/>
    <w:rsid w:val="009578F1"/>
    <w:rsid w:val="009727A4"/>
    <w:rsid w:val="009738A2"/>
    <w:rsid w:val="0098330A"/>
    <w:rsid w:val="009837A9"/>
    <w:rsid w:val="00995EE1"/>
    <w:rsid w:val="00996FD1"/>
    <w:rsid w:val="009A2615"/>
    <w:rsid w:val="009A7B01"/>
    <w:rsid w:val="009C00AC"/>
    <w:rsid w:val="009C1CD8"/>
    <w:rsid w:val="009D4DB3"/>
    <w:rsid w:val="009D5AE9"/>
    <w:rsid w:val="009E71DA"/>
    <w:rsid w:val="009F2DE0"/>
    <w:rsid w:val="009F7498"/>
    <w:rsid w:val="00A120AB"/>
    <w:rsid w:val="00A15AD7"/>
    <w:rsid w:val="00A30416"/>
    <w:rsid w:val="00A32842"/>
    <w:rsid w:val="00A43C31"/>
    <w:rsid w:val="00A44F13"/>
    <w:rsid w:val="00A56400"/>
    <w:rsid w:val="00A61E2C"/>
    <w:rsid w:val="00A628DD"/>
    <w:rsid w:val="00A75E7B"/>
    <w:rsid w:val="00A770CA"/>
    <w:rsid w:val="00A8322C"/>
    <w:rsid w:val="00A834F8"/>
    <w:rsid w:val="00A905D1"/>
    <w:rsid w:val="00AA6643"/>
    <w:rsid w:val="00AA68F1"/>
    <w:rsid w:val="00AB4CF9"/>
    <w:rsid w:val="00AB6578"/>
    <w:rsid w:val="00AC225F"/>
    <w:rsid w:val="00AC683A"/>
    <w:rsid w:val="00AD245F"/>
    <w:rsid w:val="00AD500C"/>
    <w:rsid w:val="00AD5E2F"/>
    <w:rsid w:val="00AD5E4E"/>
    <w:rsid w:val="00AE0518"/>
    <w:rsid w:val="00AE0838"/>
    <w:rsid w:val="00AF0148"/>
    <w:rsid w:val="00AF11CF"/>
    <w:rsid w:val="00AF56E6"/>
    <w:rsid w:val="00B14555"/>
    <w:rsid w:val="00B202DA"/>
    <w:rsid w:val="00B20A8D"/>
    <w:rsid w:val="00B27053"/>
    <w:rsid w:val="00B30BFE"/>
    <w:rsid w:val="00B45170"/>
    <w:rsid w:val="00B64F01"/>
    <w:rsid w:val="00B702A9"/>
    <w:rsid w:val="00B71DF1"/>
    <w:rsid w:val="00B80E4B"/>
    <w:rsid w:val="00B84A05"/>
    <w:rsid w:val="00B96E4F"/>
    <w:rsid w:val="00BA3FB3"/>
    <w:rsid w:val="00BA3FB6"/>
    <w:rsid w:val="00BB1A44"/>
    <w:rsid w:val="00BB2A7A"/>
    <w:rsid w:val="00BB5510"/>
    <w:rsid w:val="00BC14F8"/>
    <w:rsid w:val="00BC449F"/>
    <w:rsid w:val="00BC5748"/>
    <w:rsid w:val="00BD55D8"/>
    <w:rsid w:val="00BD747B"/>
    <w:rsid w:val="00BE0E7B"/>
    <w:rsid w:val="00BE2017"/>
    <w:rsid w:val="00BF3E64"/>
    <w:rsid w:val="00C13E19"/>
    <w:rsid w:val="00C151BB"/>
    <w:rsid w:val="00C26E86"/>
    <w:rsid w:val="00C3358A"/>
    <w:rsid w:val="00C53872"/>
    <w:rsid w:val="00C540C9"/>
    <w:rsid w:val="00C55782"/>
    <w:rsid w:val="00C656A6"/>
    <w:rsid w:val="00C75EE2"/>
    <w:rsid w:val="00C77ACB"/>
    <w:rsid w:val="00C80ED7"/>
    <w:rsid w:val="00C82FB5"/>
    <w:rsid w:val="00C86936"/>
    <w:rsid w:val="00C93F56"/>
    <w:rsid w:val="00C94BB7"/>
    <w:rsid w:val="00CB6A8B"/>
    <w:rsid w:val="00CE199F"/>
    <w:rsid w:val="00CE1B72"/>
    <w:rsid w:val="00CE2550"/>
    <w:rsid w:val="00CE5AB0"/>
    <w:rsid w:val="00CF517F"/>
    <w:rsid w:val="00D04235"/>
    <w:rsid w:val="00D1491D"/>
    <w:rsid w:val="00D1521E"/>
    <w:rsid w:val="00D162BE"/>
    <w:rsid w:val="00D16E10"/>
    <w:rsid w:val="00D17C35"/>
    <w:rsid w:val="00D20EFB"/>
    <w:rsid w:val="00D256C8"/>
    <w:rsid w:val="00D3578E"/>
    <w:rsid w:val="00D41051"/>
    <w:rsid w:val="00D44A58"/>
    <w:rsid w:val="00D505E4"/>
    <w:rsid w:val="00D5665E"/>
    <w:rsid w:val="00D60C74"/>
    <w:rsid w:val="00D6208C"/>
    <w:rsid w:val="00D62E52"/>
    <w:rsid w:val="00D66AAC"/>
    <w:rsid w:val="00D70BE0"/>
    <w:rsid w:val="00D74CF3"/>
    <w:rsid w:val="00D77F2C"/>
    <w:rsid w:val="00D87F36"/>
    <w:rsid w:val="00D91379"/>
    <w:rsid w:val="00DA3922"/>
    <w:rsid w:val="00DA6C70"/>
    <w:rsid w:val="00DB2D8F"/>
    <w:rsid w:val="00DB384D"/>
    <w:rsid w:val="00DD1971"/>
    <w:rsid w:val="00DD5DFB"/>
    <w:rsid w:val="00DD6D60"/>
    <w:rsid w:val="00DF240F"/>
    <w:rsid w:val="00DF5331"/>
    <w:rsid w:val="00E05F7C"/>
    <w:rsid w:val="00E145A2"/>
    <w:rsid w:val="00E15088"/>
    <w:rsid w:val="00E209BA"/>
    <w:rsid w:val="00E37A34"/>
    <w:rsid w:val="00E40476"/>
    <w:rsid w:val="00E46699"/>
    <w:rsid w:val="00E86BE6"/>
    <w:rsid w:val="00E86CBC"/>
    <w:rsid w:val="00E91F12"/>
    <w:rsid w:val="00EA11BF"/>
    <w:rsid w:val="00EA3D20"/>
    <w:rsid w:val="00EA658A"/>
    <w:rsid w:val="00EB024F"/>
    <w:rsid w:val="00EC24A2"/>
    <w:rsid w:val="00EC3466"/>
    <w:rsid w:val="00ED3BC0"/>
    <w:rsid w:val="00EE5DE1"/>
    <w:rsid w:val="00F140B0"/>
    <w:rsid w:val="00F17BEC"/>
    <w:rsid w:val="00F17C2E"/>
    <w:rsid w:val="00F25745"/>
    <w:rsid w:val="00F330E8"/>
    <w:rsid w:val="00F341F5"/>
    <w:rsid w:val="00F42770"/>
    <w:rsid w:val="00F52A1B"/>
    <w:rsid w:val="00F61DB8"/>
    <w:rsid w:val="00F655B7"/>
    <w:rsid w:val="00F70AD2"/>
    <w:rsid w:val="00F71B7C"/>
    <w:rsid w:val="00F73804"/>
    <w:rsid w:val="00F75FF4"/>
    <w:rsid w:val="00F80491"/>
    <w:rsid w:val="00F8163B"/>
    <w:rsid w:val="00F819B4"/>
    <w:rsid w:val="00F84D31"/>
    <w:rsid w:val="00F90094"/>
    <w:rsid w:val="00FA1EFE"/>
    <w:rsid w:val="00FA712E"/>
    <w:rsid w:val="00FC1C1F"/>
    <w:rsid w:val="00FC2CE8"/>
    <w:rsid w:val="00FE1B83"/>
    <w:rsid w:val="00FE57CC"/>
    <w:rsid w:val="00FE6AB4"/>
    <w:rsid w:val="00FF0EEC"/>
    <w:rsid w:val="00FF33A3"/>
    <w:rsid w:val="00FF3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00833d"/>
    </o:shapedefaults>
    <o:shapelayout v:ext="edit">
      <o:idmap v:ext="edit" data="2"/>
    </o:shapelayout>
  </w:shapeDefaults>
  <w:decimalSymbol w:val=","/>
  <w:listSeparator w:val=";"/>
  <w14:docId w14:val="46C60351"/>
  <w15:docId w15:val="{C533772F-DA89-4E51-8238-EFE2119F3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341F5"/>
    <w:pPr>
      <w:spacing w:before="80" w:after="80" w:line="360" w:lineRule="auto"/>
      <w:jc w:val="both"/>
    </w:pPr>
    <w:rPr>
      <w:sz w:val="22"/>
      <w:szCs w:val="22"/>
      <w:lang w:eastAsia="en-US"/>
    </w:rPr>
  </w:style>
  <w:style w:type="paragraph" w:styleId="Titolo1">
    <w:name w:val="heading 1"/>
    <w:aliases w:val="Titolo_1"/>
    <w:basedOn w:val="Normale"/>
    <w:next w:val="Normale"/>
    <w:link w:val="Titolo1Carattere"/>
    <w:autoRedefine/>
    <w:qFormat/>
    <w:rsid w:val="00456C60"/>
    <w:pPr>
      <w:keepNext/>
      <w:keepLines/>
      <w:tabs>
        <w:tab w:val="num" w:pos="851"/>
        <w:tab w:val="left" w:pos="9639"/>
      </w:tabs>
      <w:spacing w:before="240" w:after="240" w:line="276" w:lineRule="auto"/>
      <w:ind w:left="567" w:hanging="360"/>
      <w:outlineLvl w:val="0"/>
    </w:pPr>
    <w:rPr>
      <w:rFonts w:ascii="Calibri Light" w:eastAsia="Times New Roman" w:hAnsi="Calibri Light" w:cs="Calibri Light"/>
      <w:b/>
      <w:caps/>
      <w:color w:val="008444"/>
      <w:sz w:val="28"/>
    </w:rPr>
  </w:style>
  <w:style w:type="paragraph" w:styleId="Titolo2">
    <w:name w:val="heading 2"/>
    <w:aliases w:val="Titolo_2"/>
    <w:basedOn w:val="Normale"/>
    <w:next w:val="Normale"/>
    <w:link w:val="Titolo2Carattere"/>
    <w:autoRedefine/>
    <w:qFormat/>
    <w:rsid w:val="001835BE"/>
    <w:pPr>
      <w:keepNext/>
      <w:keepLines/>
      <w:tabs>
        <w:tab w:val="left" w:pos="6663"/>
      </w:tabs>
      <w:spacing w:before="440" w:after="200" w:line="300" w:lineRule="atLeast"/>
      <w:outlineLvl w:val="1"/>
    </w:pPr>
    <w:rPr>
      <w:rFonts w:eastAsia="Times New Roman"/>
      <w:b/>
      <w:bCs/>
      <w:caps/>
      <w:sz w:val="24"/>
      <w:szCs w:val="26"/>
    </w:rPr>
  </w:style>
  <w:style w:type="paragraph" w:styleId="Titolo3">
    <w:name w:val="heading 3"/>
    <w:basedOn w:val="Normale"/>
    <w:next w:val="Normale"/>
    <w:link w:val="Titolo3Carattere"/>
    <w:autoRedefine/>
    <w:qFormat/>
    <w:rsid w:val="00750057"/>
    <w:pPr>
      <w:keepNext/>
      <w:keepLines/>
      <w:spacing w:before="200" w:after="200"/>
      <w:outlineLvl w:val="2"/>
    </w:pPr>
    <w:rPr>
      <w:rFonts w:eastAsia="Times New Roman"/>
      <w:b/>
      <w:i/>
      <w:lang w:eastAsia="it-IT"/>
    </w:rPr>
  </w:style>
  <w:style w:type="paragraph" w:styleId="Titolo4">
    <w:name w:val="heading 4"/>
    <w:basedOn w:val="Titolo3"/>
    <w:next w:val="Normale"/>
    <w:link w:val="Titolo4Carattere"/>
    <w:uiPriority w:val="9"/>
    <w:unhideWhenUsed/>
    <w:rsid w:val="004F04B1"/>
    <w:pPr>
      <w:numPr>
        <w:ilvl w:val="3"/>
      </w:numPr>
      <w:outlineLvl w:val="3"/>
    </w:pPr>
  </w:style>
  <w:style w:type="paragraph" w:styleId="Titolo5">
    <w:name w:val="heading 5"/>
    <w:basedOn w:val="Normale"/>
    <w:next w:val="Normale"/>
    <w:link w:val="Titolo5Carattere"/>
    <w:uiPriority w:val="9"/>
    <w:unhideWhenUsed/>
    <w:rsid w:val="00F140B0"/>
    <w:pPr>
      <w:keepNext/>
      <w:keepLines/>
      <w:spacing w:before="200" w:after="0"/>
      <w:outlineLvl w:val="4"/>
    </w:pPr>
    <w:rPr>
      <w:rFonts w:eastAsia="Times New Roman"/>
      <w:i/>
      <w:u w:val="single"/>
    </w:rPr>
  </w:style>
  <w:style w:type="paragraph" w:styleId="Titolo6">
    <w:name w:val="heading 6"/>
    <w:basedOn w:val="Normale"/>
    <w:next w:val="Normale"/>
    <w:link w:val="Titolo6Carattere"/>
    <w:uiPriority w:val="9"/>
    <w:unhideWhenUsed/>
    <w:qFormat/>
    <w:rsid w:val="002765A2"/>
    <w:pPr>
      <w:spacing w:before="240" w:after="60"/>
      <w:outlineLvl w:val="5"/>
    </w:pPr>
    <w:rPr>
      <w:rFonts w:ascii="Calibri" w:eastAsia="Times New Roman" w:hAnsi="Calibri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F17B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nhideWhenUsed/>
    <w:qFormat/>
    <w:rsid w:val="00F17BEC"/>
    <w:pPr>
      <w:tabs>
        <w:tab w:val="center" w:pos="4819"/>
        <w:tab w:val="right" w:pos="9638"/>
      </w:tabs>
      <w:spacing w:before="0" w:after="0"/>
    </w:pPr>
  </w:style>
  <w:style w:type="character" w:customStyle="1" w:styleId="IntestazioneCarattere">
    <w:name w:val="Intestazione Carattere"/>
    <w:link w:val="Intestazione"/>
    <w:uiPriority w:val="99"/>
    <w:rsid w:val="00F17BEC"/>
    <w:rPr>
      <w:rFonts w:ascii="Arial" w:hAnsi="Arial"/>
    </w:rPr>
  </w:style>
  <w:style w:type="paragraph" w:styleId="Pidipagina">
    <w:name w:val="footer"/>
    <w:basedOn w:val="Normale"/>
    <w:link w:val="PidipaginaCarattere"/>
    <w:unhideWhenUsed/>
    <w:rsid w:val="00F17BEC"/>
    <w:pPr>
      <w:tabs>
        <w:tab w:val="center" w:pos="4819"/>
        <w:tab w:val="right" w:pos="9638"/>
      </w:tabs>
      <w:spacing w:before="0" w:after="0"/>
    </w:pPr>
  </w:style>
  <w:style w:type="character" w:customStyle="1" w:styleId="PidipaginaCarattere">
    <w:name w:val="Piè di pagina Carattere"/>
    <w:link w:val="Pidipagina"/>
    <w:rsid w:val="00F17BEC"/>
    <w:rPr>
      <w:rFonts w:ascii="Arial" w:hAnsi="Arial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17BEC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F17BEC"/>
    <w:rPr>
      <w:rFonts w:ascii="Tahoma" w:hAnsi="Tahoma" w:cs="Tahoma"/>
      <w:sz w:val="16"/>
      <w:szCs w:val="16"/>
    </w:rPr>
  </w:style>
  <w:style w:type="paragraph" w:customStyle="1" w:styleId="NomeCommittente">
    <w:name w:val="Nome Committente"/>
    <w:basedOn w:val="Normale"/>
    <w:next w:val="TITOLOPROGETTO"/>
    <w:rsid w:val="00D77F2C"/>
    <w:pPr>
      <w:spacing w:before="240"/>
      <w:jc w:val="center"/>
    </w:pPr>
    <w:rPr>
      <w:rFonts w:eastAsia="Times New Roman"/>
      <w:b/>
      <w:caps/>
      <w:sz w:val="36"/>
      <w:szCs w:val="36"/>
    </w:rPr>
  </w:style>
  <w:style w:type="paragraph" w:customStyle="1" w:styleId="TITOLOPROGETTO">
    <w:name w:val="TITOLO PROGETTO"/>
    <w:basedOn w:val="Normale"/>
    <w:next w:val="LOCALITA"/>
    <w:qFormat/>
    <w:rsid w:val="00F17BEC"/>
    <w:pPr>
      <w:jc w:val="center"/>
    </w:pPr>
    <w:rPr>
      <w:rFonts w:eastAsia="Times New Roman"/>
      <w:b/>
      <w:caps/>
      <w:sz w:val="36"/>
      <w:szCs w:val="36"/>
    </w:rPr>
  </w:style>
  <w:style w:type="paragraph" w:customStyle="1" w:styleId="LOCALITA">
    <w:name w:val="LOCALITA"/>
    <w:basedOn w:val="Normale"/>
    <w:next w:val="COMUNE"/>
    <w:qFormat/>
    <w:rsid w:val="00F17BEC"/>
    <w:pPr>
      <w:jc w:val="center"/>
    </w:pPr>
    <w:rPr>
      <w:rFonts w:eastAsia="Times New Roman"/>
      <w:b/>
      <w:sz w:val="36"/>
      <w:szCs w:val="36"/>
    </w:rPr>
  </w:style>
  <w:style w:type="paragraph" w:customStyle="1" w:styleId="COMUNE">
    <w:name w:val="COMUNE"/>
    <w:basedOn w:val="NomeCommittente"/>
    <w:next w:val="Figure"/>
    <w:qFormat/>
    <w:rsid w:val="00D77F2C"/>
    <w:rPr>
      <w:caps w:val="0"/>
    </w:rPr>
  </w:style>
  <w:style w:type="paragraph" w:styleId="Paragrafoelenco">
    <w:name w:val="List Paragraph"/>
    <w:basedOn w:val="Normale"/>
    <w:uiPriority w:val="34"/>
    <w:qFormat/>
    <w:rsid w:val="00D41051"/>
    <w:pPr>
      <w:ind w:left="720"/>
      <w:contextualSpacing/>
    </w:pPr>
  </w:style>
  <w:style w:type="character" w:customStyle="1" w:styleId="Titolo1Carattere">
    <w:name w:val="Titolo 1 Carattere"/>
    <w:aliases w:val="Titolo_1 Carattere"/>
    <w:link w:val="Titolo1"/>
    <w:rsid w:val="00456C60"/>
    <w:rPr>
      <w:rFonts w:ascii="Calibri Light" w:eastAsia="Times New Roman" w:hAnsi="Calibri Light" w:cs="Calibri Light"/>
      <w:b/>
      <w:caps/>
      <w:color w:val="008444"/>
      <w:sz w:val="28"/>
      <w:szCs w:val="22"/>
      <w:lang w:eastAsia="en-US"/>
    </w:rPr>
  </w:style>
  <w:style w:type="paragraph" w:styleId="Mappadocumento">
    <w:name w:val="Document Map"/>
    <w:basedOn w:val="Normale"/>
    <w:link w:val="MappadocumentoCarattere"/>
    <w:uiPriority w:val="99"/>
    <w:semiHidden/>
    <w:unhideWhenUsed/>
    <w:rsid w:val="00066280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MappadocumentoCarattere">
    <w:name w:val="Mappa documento Carattere"/>
    <w:link w:val="Mappadocumento"/>
    <w:uiPriority w:val="99"/>
    <w:semiHidden/>
    <w:rsid w:val="00066280"/>
    <w:rPr>
      <w:rFonts w:ascii="Tahoma" w:hAnsi="Tahoma" w:cs="Tahoma"/>
      <w:sz w:val="16"/>
      <w:szCs w:val="16"/>
    </w:rPr>
  </w:style>
  <w:style w:type="character" w:customStyle="1" w:styleId="Titolo2Carattere">
    <w:name w:val="Titolo 2 Carattere"/>
    <w:aliases w:val="Titolo_2 Carattere"/>
    <w:link w:val="Titolo2"/>
    <w:rsid w:val="001835BE"/>
    <w:rPr>
      <w:rFonts w:eastAsia="Times New Roman"/>
      <w:b/>
      <w:bCs/>
      <w:caps/>
      <w:sz w:val="24"/>
      <w:szCs w:val="26"/>
      <w:lang w:eastAsia="en-US"/>
    </w:rPr>
  </w:style>
  <w:style w:type="character" w:customStyle="1" w:styleId="Titolo3Carattere">
    <w:name w:val="Titolo 3 Carattere"/>
    <w:link w:val="Titolo3"/>
    <w:rsid w:val="00750057"/>
    <w:rPr>
      <w:rFonts w:eastAsia="Times New Roman"/>
      <w:b/>
      <w:i/>
      <w:sz w:val="22"/>
      <w:szCs w:val="22"/>
    </w:rPr>
  </w:style>
  <w:style w:type="paragraph" w:styleId="Elenco">
    <w:name w:val="List"/>
    <w:basedOn w:val="Normale"/>
    <w:uiPriority w:val="99"/>
    <w:semiHidden/>
    <w:unhideWhenUsed/>
    <w:rsid w:val="004B4841"/>
    <w:pPr>
      <w:ind w:left="283" w:hanging="283"/>
      <w:contextualSpacing/>
    </w:pPr>
  </w:style>
  <w:style w:type="character" w:customStyle="1" w:styleId="Titolo5Carattere">
    <w:name w:val="Titolo 5 Carattere"/>
    <w:link w:val="Titolo5"/>
    <w:uiPriority w:val="9"/>
    <w:rsid w:val="00F140B0"/>
    <w:rPr>
      <w:rFonts w:ascii="Arial" w:eastAsia="Times New Roman" w:hAnsi="Arial" w:cs="Times New Roman"/>
      <w:i/>
      <w:u w:val="single"/>
    </w:rPr>
  </w:style>
  <w:style w:type="paragraph" w:customStyle="1" w:styleId="Figure">
    <w:name w:val="Figure"/>
    <w:basedOn w:val="Normale"/>
    <w:qFormat/>
    <w:rsid w:val="00F140B0"/>
    <w:pPr>
      <w:keepNext/>
      <w:keepLines/>
      <w:tabs>
        <w:tab w:val="left" w:pos="1701"/>
      </w:tabs>
      <w:jc w:val="center"/>
    </w:pPr>
    <w:rPr>
      <w:rFonts w:ascii="Arial Narrow" w:eastAsia="Times New Roman" w:hAnsi="Arial Narrow"/>
      <w:i/>
      <w:iCs/>
      <w:noProof/>
      <w:sz w:val="20"/>
      <w:szCs w:val="20"/>
      <w:lang w:eastAsia="it-IT"/>
    </w:rPr>
  </w:style>
  <w:style w:type="paragraph" w:styleId="Sommario1">
    <w:name w:val="toc 1"/>
    <w:basedOn w:val="Normale"/>
    <w:next w:val="Normale"/>
    <w:autoRedefine/>
    <w:uiPriority w:val="39"/>
    <w:unhideWhenUsed/>
    <w:qFormat/>
    <w:rsid w:val="00D505E4"/>
    <w:pPr>
      <w:tabs>
        <w:tab w:val="left" w:pos="311"/>
        <w:tab w:val="right" w:leader="dot" w:pos="9356"/>
      </w:tabs>
      <w:spacing w:before="120" w:after="120" w:line="300" w:lineRule="atLeast"/>
      <w:jc w:val="left"/>
    </w:pPr>
    <w:rPr>
      <w:rFonts w:ascii="Arial Narrow" w:eastAsia="Times New Roman" w:hAnsi="Arial Narrow"/>
      <w:b/>
      <w:bCs/>
      <w:caps/>
      <w:sz w:val="20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B14555"/>
    <w:pPr>
      <w:tabs>
        <w:tab w:val="left" w:pos="851"/>
        <w:tab w:val="right" w:leader="dot" w:pos="9344"/>
      </w:tabs>
      <w:spacing w:before="0" w:after="0" w:line="300" w:lineRule="atLeast"/>
      <w:jc w:val="left"/>
    </w:pPr>
    <w:rPr>
      <w:rFonts w:ascii="Arial Narrow" w:eastAsia="Times New Roman" w:hAnsi="Arial Narrow"/>
      <w:b/>
      <w:smallCaps/>
      <w:noProof/>
      <w:sz w:val="20"/>
      <w:szCs w:val="20"/>
    </w:rPr>
  </w:style>
  <w:style w:type="paragraph" w:styleId="Sommario3">
    <w:name w:val="toc 3"/>
    <w:basedOn w:val="Normale"/>
    <w:next w:val="Normale"/>
    <w:autoRedefine/>
    <w:uiPriority w:val="39"/>
    <w:unhideWhenUsed/>
    <w:qFormat/>
    <w:rsid w:val="00B14555"/>
    <w:pPr>
      <w:tabs>
        <w:tab w:val="left" w:pos="851"/>
        <w:tab w:val="right" w:leader="dot" w:pos="9344"/>
      </w:tabs>
      <w:spacing w:before="0" w:after="0" w:line="300" w:lineRule="atLeast"/>
      <w:ind w:left="227"/>
      <w:jc w:val="left"/>
    </w:pPr>
    <w:rPr>
      <w:rFonts w:ascii="Arial Narrow" w:eastAsia="Times New Roman" w:hAnsi="Arial Narrow"/>
      <w:noProof/>
      <w:sz w:val="20"/>
      <w:szCs w:val="20"/>
    </w:rPr>
  </w:style>
  <w:style w:type="character" w:styleId="Collegamentoipertestuale">
    <w:name w:val="Hyperlink"/>
    <w:uiPriority w:val="99"/>
    <w:unhideWhenUsed/>
    <w:rsid w:val="00D505E4"/>
    <w:rPr>
      <w:color w:val="0000FF"/>
      <w:u w:val="single"/>
    </w:rPr>
  </w:style>
  <w:style w:type="character" w:customStyle="1" w:styleId="Titolo4Carattere">
    <w:name w:val="Titolo 4 Carattere"/>
    <w:link w:val="Titolo4"/>
    <w:uiPriority w:val="9"/>
    <w:rsid w:val="004F04B1"/>
    <w:rPr>
      <w:rFonts w:eastAsia="Times New Roman"/>
      <w:b/>
      <w:i/>
      <w:sz w:val="22"/>
      <w:szCs w:val="22"/>
    </w:rPr>
  </w:style>
  <w:style w:type="paragraph" w:styleId="Indicedellefigure">
    <w:name w:val="table of figures"/>
    <w:basedOn w:val="Normale"/>
    <w:next w:val="Normale"/>
    <w:uiPriority w:val="99"/>
    <w:unhideWhenUsed/>
    <w:qFormat/>
    <w:rsid w:val="009F2DE0"/>
    <w:pPr>
      <w:tabs>
        <w:tab w:val="right" w:leader="dot" w:pos="9344"/>
      </w:tabs>
      <w:spacing w:after="0"/>
    </w:pPr>
    <w:rPr>
      <w:rFonts w:ascii="Arial Narrow" w:hAnsi="Arial Narrow"/>
      <w:noProof/>
      <w:sz w:val="20"/>
      <w:szCs w:val="20"/>
    </w:rPr>
  </w:style>
  <w:style w:type="paragraph" w:customStyle="1" w:styleId="ElencoNumerato">
    <w:name w:val="Elenco Numerato"/>
    <w:basedOn w:val="Normale"/>
    <w:qFormat/>
    <w:rsid w:val="00024185"/>
    <w:pPr>
      <w:numPr>
        <w:numId w:val="2"/>
      </w:numPr>
      <w:tabs>
        <w:tab w:val="left" w:pos="-1843"/>
      </w:tabs>
      <w:spacing w:before="120" w:after="120"/>
      <w:ind w:left="715" w:hanging="431"/>
      <w:contextualSpacing/>
    </w:pPr>
    <w:rPr>
      <w:rFonts w:eastAsia="Times New Roman"/>
      <w:szCs w:val="20"/>
    </w:rPr>
  </w:style>
  <w:style w:type="paragraph" w:customStyle="1" w:styleId="Elencopuntato1">
    <w:name w:val="Elenco puntato 1"/>
    <w:basedOn w:val="Paragrafoelenco"/>
    <w:qFormat/>
    <w:rsid w:val="0063115C"/>
    <w:pPr>
      <w:numPr>
        <w:numId w:val="1"/>
      </w:numPr>
      <w:ind w:left="709" w:hanging="425"/>
    </w:pPr>
  </w:style>
  <w:style w:type="paragraph" w:customStyle="1" w:styleId="Elencopuntato2">
    <w:name w:val="Elenco puntato 2"/>
    <w:basedOn w:val="Normale"/>
    <w:next w:val="Paragrafoelenco"/>
    <w:qFormat/>
    <w:rsid w:val="00024185"/>
    <w:pPr>
      <w:numPr>
        <w:ilvl w:val="1"/>
        <w:numId w:val="1"/>
      </w:numPr>
      <w:ind w:left="993" w:hanging="284"/>
      <w:contextualSpacing/>
    </w:pPr>
  </w:style>
  <w:style w:type="paragraph" w:customStyle="1" w:styleId="Titolorelazione">
    <w:name w:val="Titolo relazione"/>
    <w:basedOn w:val="Normale"/>
    <w:qFormat/>
    <w:rsid w:val="00BD55D8"/>
    <w:pPr>
      <w:spacing w:before="120" w:after="120"/>
      <w:jc w:val="center"/>
    </w:pPr>
    <w:rPr>
      <w:b/>
      <w:sz w:val="32"/>
      <w:szCs w:val="36"/>
    </w:rPr>
  </w:style>
  <w:style w:type="character" w:styleId="Numeropagina">
    <w:name w:val="page number"/>
    <w:basedOn w:val="Carpredefinitoparagrafo"/>
    <w:rsid w:val="00526226"/>
  </w:style>
  <w:style w:type="paragraph" w:styleId="Indice6">
    <w:name w:val="index 6"/>
    <w:basedOn w:val="Normale"/>
    <w:next w:val="Normale"/>
    <w:autoRedefine/>
    <w:uiPriority w:val="99"/>
    <w:semiHidden/>
    <w:unhideWhenUsed/>
    <w:rsid w:val="00D77F2C"/>
    <w:pPr>
      <w:spacing w:before="0" w:after="0"/>
      <w:ind w:left="1320" w:hanging="220"/>
    </w:pPr>
  </w:style>
  <w:style w:type="paragraph" w:customStyle="1" w:styleId="committenteeautori">
    <w:name w:val="committente e autori"/>
    <w:basedOn w:val="Normale"/>
    <w:next w:val="Normale"/>
    <w:qFormat/>
    <w:rsid w:val="00592BB7"/>
    <w:pPr>
      <w:tabs>
        <w:tab w:val="left" w:pos="720"/>
        <w:tab w:val="left" w:pos="1134"/>
        <w:tab w:val="left" w:pos="1701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pacing w:before="60" w:after="120"/>
      <w:ind w:right="-425"/>
    </w:pPr>
    <w:rPr>
      <w:rFonts w:ascii="Arial Narrow" w:eastAsia="Times New Roman" w:hAnsi="Arial Narrow"/>
      <w:i/>
      <w:szCs w:val="20"/>
    </w:rPr>
  </w:style>
  <w:style w:type="paragraph" w:customStyle="1" w:styleId="TITOLETTO">
    <w:name w:val="TITOLETTO"/>
    <w:basedOn w:val="Titolo2"/>
    <w:next w:val="Normale"/>
    <w:qFormat/>
    <w:rsid w:val="00215E10"/>
    <w:pPr>
      <w:pageBreakBefore/>
      <w:ind w:left="578" w:hanging="578"/>
    </w:pPr>
    <w:rPr>
      <w:sz w:val="22"/>
      <w:szCs w:val="22"/>
    </w:rPr>
  </w:style>
  <w:style w:type="paragraph" w:styleId="Puntoelenco">
    <w:name w:val="List Bullet"/>
    <w:basedOn w:val="Elenco"/>
    <w:autoRedefine/>
    <w:rsid w:val="00600FC6"/>
    <w:pPr>
      <w:numPr>
        <w:numId w:val="3"/>
      </w:numPr>
      <w:spacing w:before="120" w:after="120"/>
      <w:contextualSpacing w:val="0"/>
    </w:pPr>
    <w:rPr>
      <w:rFonts w:eastAsia="Times New Roman"/>
      <w:szCs w:val="20"/>
    </w:rPr>
  </w:style>
  <w:style w:type="paragraph" w:styleId="Bibliografia">
    <w:name w:val="Bibliography"/>
    <w:basedOn w:val="Normale"/>
    <w:next w:val="Normale"/>
    <w:uiPriority w:val="37"/>
    <w:unhideWhenUsed/>
    <w:qFormat/>
    <w:rsid w:val="00AF56E6"/>
    <w:pPr>
      <w:numPr>
        <w:numId w:val="4"/>
      </w:numPr>
      <w:spacing w:before="240" w:after="120"/>
      <w:ind w:left="851" w:hanging="567"/>
    </w:pPr>
    <w:rPr>
      <w:rFonts w:ascii="Arial Narrow" w:hAnsi="Arial Narrow" w:cs="Arial"/>
      <w:smallCaps/>
      <w:lang w:val="en-US"/>
    </w:rPr>
  </w:style>
  <w:style w:type="paragraph" w:styleId="Didascalia">
    <w:name w:val="caption"/>
    <w:basedOn w:val="Normale"/>
    <w:next w:val="Normale"/>
    <w:unhideWhenUsed/>
    <w:qFormat/>
    <w:rsid w:val="00F140B0"/>
    <w:pPr>
      <w:tabs>
        <w:tab w:val="left" w:pos="1701"/>
      </w:tabs>
      <w:spacing w:before="120" w:after="120"/>
      <w:jc w:val="center"/>
    </w:pPr>
    <w:rPr>
      <w:rFonts w:ascii="Arial Narrow" w:eastAsia="Times New Roman" w:hAnsi="Arial Narrow"/>
      <w:i/>
      <w:iCs/>
      <w:sz w:val="20"/>
      <w:szCs w:val="20"/>
    </w:rPr>
  </w:style>
  <w:style w:type="paragraph" w:customStyle="1" w:styleId="DidascaliaTabelle">
    <w:name w:val="Didascalia Tabelle"/>
    <w:basedOn w:val="Didascalia"/>
    <w:next w:val="Normale"/>
    <w:qFormat/>
    <w:rsid w:val="007E1FBD"/>
    <w:pPr>
      <w:keepNext/>
      <w:spacing w:before="240"/>
    </w:pPr>
  </w:style>
  <w:style w:type="paragraph" w:customStyle="1" w:styleId="DidascaliaFigure">
    <w:name w:val="Didascalia Figure"/>
    <w:basedOn w:val="Didascalia"/>
    <w:next w:val="Normale"/>
    <w:qFormat/>
    <w:rsid w:val="008C253A"/>
    <w:pPr>
      <w:spacing w:after="240"/>
    </w:pPr>
  </w:style>
  <w:style w:type="paragraph" w:styleId="Testonotaapidipagina">
    <w:name w:val="footnote text"/>
    <w:basedOn w:val="Normale"/>
    <w:link w:val="TestonotaapidipaginaCarattere"/>
    <w:uiPriority w:val="99"/>
    <w:unhideWhenUsed/>
    <w:rsid w:val="00A120AB"/>
    <w:pPr>
      <w:spacing w:before="40" w:after="40"/>
      <w:ind w:left="170" w:hanging="170"/>
    </w:pPr>
    <w:rPr>
      <w:rFonts w:ascii="Arial Narrow" w:hAnsi="Arial Narrow"/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rsid w:val="00A120AB"/>
    <w:rPr>
      <w:rFonts w:ascii="Arial Narrow" w:hAnsi="Arial Narrow"/>
      <w:sz w:val="20"/>
      <w:szCs w:val="20"/>
    </w:rPr>
  </w:style>
  <w:style w:type="character" w:styleId="Rimandonotaapidipagina">
    <w:name w:val="footnote reference"/>
    <w:uiPriority w:val="99"/>
    <w:unhideWhenUsed/>
    <w:qFormat/>
    <w:rsid w:val="00470764"/>
    <w:rPr>
      <w:rFonts w:ascii="Arial Narrow" w:hAnsi="Arial Narrow"/>
      <w:b/>
      <w:sz w:val="20"/>
      <w:vertAlign w:val="superscript"/>
    </w:rPr>
  </w:style>
  <w:style w:type="paragraph" w:customStyle="1" w:styleId="Notaapidipagina">
    <w:name w:val="Nota a piè di pagina"/>
    <w:basedOn w:val="Testonotaapidipagina"/>
    <w:rsid w:val="00470764"/>
    <w:pPr>
      <w:tabs>
        <w:tab w:val="left" w:pos="284"/>
      </w:tabs>
      <w:ind w:left="284" w:hanging="284"/>
    </w:pPr>
  </w:style>
  <w:style w:type="paragraph" w:customStyle="1" w:styleId="Default">
    <w:name w:val="Default"/>
    <w:rsid w:val="009578A0"/>
    <w:pPr>
      <w:widowControl w:val="0"/>
      <w:autoSpaceDE w:val="0"/>
      <w:autoSpaceDN w:val="0"/>
      <w:adjustRightInd w:val="0"/>
    </w:pPr>
    <w:rPr>
      <w:rFonts w:ascii="LGAFNB+Arial,Bold" w:eastAsia="Times New Roman" w:hAnsi="LGAFNB+Arial,Bold" w:cs="LGAFNB+Arial,Bold"/>
      <w:color w:val="000000"/>
      <w:sz w:val="24"/>
      <w:szCs w:val="24"/>
    </w:rPr>
  </w:style>
  <w:style w:type="character" w:customStyle="1" w:styleId="Titolo6Carattere">
    <w:name w:val="Titolo 6 Carattere"/>
    <w:link w:val="Titolo6"/>
    <w:uiPriority w:val="9"/>
    <w:rsid w:val="002765A2"/>
    <w:rPr>
      <w:rFonts w:ascii="Calibri" w:eastAsia="Times New Roman" w:hAnsi="Calibri" w:cs="Times New Roman"/>
      <w:b/>
      <w:bCs/>
      <w:sz w:val="22"/>
      <w:szCs w:val="22"/>
      <w:lang w:eastAsia="en-US"/>
    </w:rPr>
  </w:style>
  <w:style w:type="table" w:customStyle="1" w:styleId="MONTANA">
    <w:name w:val="MONTANA"/>
    <w:basedOn w:val="Tabellanormale"/>
    <w:uiPriority w:val="99"/>
    <w:rsid w:val="00A15AD7"/>
    <w:pPr>
      <w:jc w:val="center"/>
    </w:pPr>
    <w:rPr>
      <w:rFonts w:ascii="Arial Narrow" w:hAnsi="Arial Narrow"/>
      <w:sz w:val="56"/>
    </w:rPr>
    <w:tblPr>
      <w:tblBorders>
        <w:bottom w:val="single" w:sz="12" w:space="0" w:color="auto"/>
        <w:insideH w:val="single" w:sz="4" w:space="0" w:color="auto"/>
      </w:tblBorders>
    </w:tblPr>
    <w:tcPr>
      <w:vAlign w:val="center"/>
    </w:tcPr>
    <w:tblStylePr w:type="firstRow">
      <w:rPr>
        <w:rFonts w:ascii="Arial Narrow" w:hAnsi="Arial Narrow"/>
        <w:b/>
        <w:i w:val="0"/>
        <w:caps w:val="0"/>
        <w:smallCaps/>
        <w:sz w:val="20"/>
      </w:rPr>
      <w:tblPr/>
      <w:tcPr>
        <w:tcBorders>
          <w:top w:val="single" w:sz="12" w:space="0" w:color="auto"/>
          <w:bottom w:val="single" w:sz="12" w:space="0" w:color="auto"/>
        </w:tcBorders>
      </w:tcPr>
    </w:tblStylePr>
  </w:style>
  <w:style w:type="table" w:customStyle="1" w:styleId="Sfondochiaro1">
    <w:name w:val="Sfondo chiaro1"/>
    <w:basedOn w:val="Tabellanormale"/>
    <w:uiPriority w:val="60"/>
    <w:rsid w:val="00207477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Elencochiaro-Colore4">
    <w:name w:val="Light List Accent 4"/>
    <w:basedOn w:val="Tabellanormale"/>
    <w:uiPriority w:val="61"/>
    <w:rsid w:val="00207477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character" w:styleId="Testosegnaposto">
    <w:name w:val="Placeholder Text"/>
    <w:basedOn w:val="Carpredefinitoparagrafo"/>
    <w:uiPriority w:val="99"/>
    <w:semiHidden/>
    <w:rsid w:val="00A44F13"/>
    <w:rPr>
      <w:color w:val="808080"/>
    </w:rPr>
  </w:style>
  <w:style w:type="paragraph" w:customStyle="1" w:styleId="Equazione">
    <w:name w:val="Equazione"/>
    <w:basedOn w:val="Normale"/>
    <w:next w:val="Normale"/>
    <w:qFormat/>
    <w:rsid w:val="00F70AD2"/>
    <w:pPr>
      <w:tabs>
        <w:tab w:val="right" w:pos="9356"/>
      </w:tabs>
      <w:jc w:val="center"/>
    </w:pPr>
    <w:rPr>
      <w:rFonts w:ascii="Arial Narrow" w:hAnsi="Arial Narrow"/>
    </w:rPr>
  </w:style>
  <w:style w:type="paragraph" w:customStyle="1" w:styleId="Elencoletterato">
    <w:name w:val="Elenco letterato"/>
    <w:basedOn w:val="Paragrafoelenco"/>
    <w:qFormat/>
    <w:rsid w:val="00AB4CF9"/>
    <w:pPr>
      <w:numPr>
        <w:numId w:val="5"/>
      </w:numPr>
      <w:spacing w:before="120" w:after="120"/>
      <w:ind w:left="714" w:hanging="357"/>
      <w:contextualSpacing w:val="0"/>
    </w:pPr>
  </w:style>
  <w:style w:type="paragraph" w:customStyle="1" w:styleId="Table">
    <w:name w:val="Table"/>
    <w:basedOn w:val="Normale"/>
    <w:rsid w:val="00F25745"/>
    <w:pPr>
      <w:tabs>
        <w:tab w:val="center" w:pos="4819"/>
        <w:tab w:val="right" w:pos="9638"/>
      </w:tabs>
      <w:spacing w:before="60" w:after="60"/>
      <w:jc w:val="left"/>
    </w:pPr>
    <w:rPr>
      <w:rFonts w:ascii="Albertus Medium" w:eastAsia="Times New Roman" w:hAnsi="Albertus Medium"/>
      <w:sz w:val="20"/>
      <w:szCs w:val="24"/>
      <w:lang w:eastAsia="it-IT"/>
    </w:rPr>
  </w:style>
  <w:style w:type="paragraph" w:styleId="Nessunaspaziatura">
    <w:name w:val="No Spacing"/>
    <w:uiPriority w:val="1"/>
    <w:qFormat/>
    <w:rsid w:val="00F25745"/>
    <w:rPr>
      <w:rFonts w:ascii="Calibri" w:eastAsia="Calibri" w:hAnsi="Calibri"/>
      <w:sz w:val="22"/>
      <w:szCs w:val="22"/>
      <w:lang w:eastAsia="en-US"/>
    </w:rPr>
  </w:style>
  <w:style w:type="paragraph" w:customStyle="1" w:styleId="Elenchipuntati">
    <w:name w:val="Elenchi puntati"/>
    <w:basedOn w:val="Normale"/>
    <w:link w:val="ElenchipuntatiCarattere"/>
    <w:qFormat/>
    <w:rsid w:val="00885603"/>
    <w:pPr>
      <w:widowControl w:val="0"/>
      <w:numPr>
        <w:numId w:val="6"/>
      </w:numPr>
    </w:pPr>
    <w:rPr>
      <w:rFonts w:eastAsia="Times New Roman"/>
    </w:rPr>
  </w:style>
  <w:style w:type="character" w:customStyle="1" w:styleId="ElenchipuntatiCarattere">
    <w:name w:val="Elenchi puntati Carattere"/>
    <w:link w:val="Elenchipuntati"/>
    <w:rsid w:val="00885603"/>
    <w:rPr>
      <w:rFonts w:eastAsia="Times New Roman"/>
      <w:sz w:val="22"/>
      <w:szCs w:val="22"/>
      <w:lang w:eastAsia="en-US"/>
    </w:rPr>
  </w:style>
  <w:style w:type="paragraph" w:styleId="Testodelblocco">
    <w:name w:val="Block Text"/>
    <w:basedOn w:val="Normale"/>
    <w:rsid w:val="007425CF"/>
    <w:pPr>
      <w:spacing w:before="0" w:after="0"/>
      <w:ind w:left="709" w:right="424"/>
    </w:pPr>
    <w:rPr>
      <w:rFonts w:ascii="EPSON Roman T" w:eastAsia="Times New Roman" w:hAnsi="EPSON Roman T"/>
      <w:sz w:val="24"/>
      <w:szCs w:val="20"/>
      <w:lang w:eastAsia="it-IT"/>
    </w:rPr>
  </w:style>
  <w:style w:type="paragraph" w:styleId="Rientrocorpodeltesto2">
    <w:name w:val="Body Text Indent 2"/>
    <w:basedOn w:val="Normale"/>
    <w:link w:val="Rientrocorpodeltesto2Carattere"/>
    <w:uiPriority w:val="99"/>
    <w:unhideWhenUsed/>
    <w:rsid w:val="007425CF"/>
    <w:pPr>
      <w:spacing w:before="0" w:after="120" w:line="480" w:lineRule="auto"/>
      <w:ind w:left="283"/>
      <w:jc w:val="left"/>
    </w:pPr>
    <w:rPr>
      <w:rFonts w:ascii="Calibri" w:eastAsia="Calibri" w:hAnsi="Calibri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7425CF"/>
    <w:rPr>
      <w:rFonts w:ascii="Calibri" w:eastAsia="Calibri" w:hAnsi="Calibri"/>
      <w:sz w:val="22"/>
      <w:szCs w:val="22"/>
      <w:lang w:eastAsia="en-US"/>
    </w:rPr>
  </w:style>
  <w:style w:type="paragraph" w:customStyle="1" w:styleId="corpotesto">
    <w:name w:val="corpo testo"/>
    <w:basedOn w:val="Normale"/>
    <w:rsid w:val="007425CF"/>
    <w:pPr>
      <w:tabs>
        <w:tab w:val="left" w:pos="1077"/>
      </w:tabs>
      <w:spacing w:before="0" w:after="0" w:line="360" w:lineRule="atLeast"/>
      <w:ind w:left="851" w:right="851"/>
    </w:pPr>
    <w:rPr>
      <w:rFonts w:eastAsia="Times New Roman"/>
      <w:sz w:val="20"/>
      <w:szCs w:val="20"/>
      <w:lang w:eastAsia="it-IT"/>
    </w:rPr>
  </w:style>
  <w:style w:type="paragraph" w:customStyle="1" w:styleId="Corpotesto1">
    <w:name w:val="Corpo testo1"/>
    <w:rsid w:val="007425CF"/>
    <w:pPr>
      <w:ind w:right="1"/>
    </w:pPr>
    <w:rPr>
      <w:rFonts w:eastAsia="Times New Roman"/>
      <w:color w:val="000000"/>
      <w:sz w:val="24"/>
    </w:rPr>
  </w:style>
  <w:style w:type="paragraph" w:customStyle="1" w:styleId="normale1">
    <w:name w:val="normale1"/>
    <w:basedOn w:val="Normale"/>
    <w:rsid w:val="007425CF"/>
    <w:pPr>
      <w:spacing w:before="120" w:after="0" w:line="360" w:lineRule="atLeast"/>
      <w:ind w:left="851" w:right="794"/>
    </w:pPr>
    <w:rPr>
      <w:rFonts w:ascii="Tms Rmn" w:eastAsia="Times New Roman" w:hAnsi="Tms Rmn"/>
      <w:b/>
      <w:sz w:val="28"/>
      <w:szCs w:val="20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F330E8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F330E8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F330E8"/>
    <w:rPr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F330E8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F330E8"/>
    <w:rPr>
      <w:b/>
      <w:bCs/>
      <w:lang w:eastAsia="en-US"/>
    </w:rPr>
  </w:style>
  <w:style w:type="paragraph" w:styleId="Corpotesto0">
    <w:name w:val="Body Text"/>
    <w:basedOn w:val="Normale"/>
    <w:link w:val="CorpotestoCarattere"/>
    <w:uiPriority w:val="1"/>
    <w:unhideWhenUsed/>
    <w:qFormat/>
    <w:rsid w:val="0005162B"/>
    <w:pPr>
      <w:spacing w:before="0" w:after="120" w:line="276" w:lineRule="auto"/>
      <w:jc w:val="left"/>
    </w:pPr>
    <w:rPr>
      <w:rFonts w:ascii="Calibri" w:eastAsia="Calibri" w:hAnsi="Calibri"/>
    </w:rPr>
  </w:style>
  <w:style w:type="character" w:customStyle="1" w:styleId="CorpotestoCarattere">
    <w:name w:val="Corpo testo Carattere"/>
    <w:basedOn w:val="Carpredefinitoparagrafo"/>
    <w:link w:val="Corpotesto0"/>
    <w:uiPriority w:val="1"/>
    <w:rsid w:val="0005162B"/>
    <w:rPr>
      <w:rFonts w:ascii="Calibri" w:eastAsia="Calibri" w:hAnsi="Calibri"/>
      <w:sz w:val="22"/>
      <w:szCs w:val="22"/>
      <w:lang w:eastAsia="en-US"/>
    </w:rPr>
  </w:style>
  <w:style w:type="paragraph" w:customStyle="1" w:styleId="Tabella">
    <w:name w:val="Tabella"/>
    <w:basedOn w:val="Normale"/>
    <w:rsid w:val="007110A7"/>
    <w:pPr>
      <w:spacing w:before="120" w:after="120"/>
      <w:jc w:val="left"/>
    </w:pPr>
    <w:rPr>
      <w:rFonts w:ascii="Swis721 BT" w:eastAsia="Times New Roman" w:hAnsi="Swis721 BT"/>
      <w:sz w:val="18"/>
      <w:szCs w:val="20"/>
      <w:lang w:eastAsia="it-IT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C190E"/>
    <w:pPr>
      <w:numPr>
        <w:ilvl w:val="1"/>
      </w:numPr>
    </w:pPr>
    <w:rPr>
      <w:rFonts w:eastAsiaTheme="majorEastAsia" w:cstheme="majorBidi"/>
      <w:i/>
      <w:iCs/>
      <w:color w:val="000000" w:themeColor="text1"/>
      <w:spacing w:val="15"/>
      <w:szCs w:val="24"/>
      <w:u w:val="single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C190E"/>
    <w:rPr>
      <w:rFonts w:eastAsiaTheme="majorEastAsia" w:cstheme="majorBidi"/>
      <w:i/>
      <w:iCs/>
      <w:color w:val="000000" w:themeColor="text1"/>
      <w:spacing w:val="15"/>
      <w:sz w:val="22"/>
      <w:szCs w:val="24"/>
      <w:u w:val="single"/>
      <w:lang w:eastAsia="en-US"/>
    </w:rPr>
  </w:style>
  <w:style w:type="character" w:customStyle="1" w:styleId="hps">
    <w:name w:val="hps"/>
    <w:basedOn w:val="Carpredefinitoparagrafo"/>
    <w:rsid w:val="009524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916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1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2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93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0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STILI%20DOC%20TIPO\RELAZIONE_WORK%20IN%20PROGRESS\Modello%20Relazione_v.04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8E34F0-368E-45D2-89FE-EF40561362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 Relazione_v.04</Template>
  <TotalTime>7</TotalTime>
  <Pages>5</Pages>
  <Words>767</Words>
  <Characters>4373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SGQA-POLITICA INTEGRATA QUALITÀ E AMBIENTE</vt:lpstr>
    </vt:vector>
  </TitlesOfParts>
  <Company>Microsoft</Company>
  <LinksUpToDate>false</LinksUpToDate>
  <CharactersWithSpaces>5130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SGQA-POLITICA INTEGRATA QUALITÀ E AMBIENTE</dc:title>
  <dc:subject>Modello word</dc:subject>
  <dc:creator>gabriella</dc:creator>
  <cp:lastModifiedBy>Claudia Fanelli</cp:lastModifiedBy>
  <cp:revision>4</cp:revision>
  <cp:lastPrinted>2024-02-29T09:05:00Z</cp:lastPrinted>
  <dcterms:created xsi:type="dcterms:W3CDTF">2024-07-18T14:54:00Z</dcterms:created>
  <dcterms:modified xsi:type="dcterms:W3CDTF">2024-07-18T15:22:00Z</dcterms:modified>
</cp:coreProperties>
</file>